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page" w:horzAnchor="margin" w:tblpY="2977"/>
        <w:tblOverlap w:val="neve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957"/>
        <w:gridCol w:w="3827"/>
        <w:gridCol w:w="992"/>
      </w:tblGrid>
      <w:tr w:rsidR="005F174A" w:rsidRPr="00A36ADF">
        <w:trPr>
          <w:trHeight w:val="269"/>
        </w:trPr>
        <w:tc>
          <w:tcPr>
            <w:tcW w:w="4957" w:type="dxa"/>
          </w:tcPr>
          <w:p w:rsidR="005F174A" w:rsidRPr="00A36ADF" w:rsidRDefault="005F174A" w:rsidP="00A36ADF">
            <w:pPr>
              <w:spacing w:after="0" w:line="240" w:lineRule="auto"/>
              <w:jc w:val="center"/>
              <w:rPr>
                <w:b/>
                <w:bCs/>
              </w:rPr>
            </w:pPr>
            <w:r w:rsidRPr="00A36ADF">
              <w:rPr>
                <w:b/>
                <w:bCs/>
              </w:rPr>
              <w:t>Περιγραφή</w:t>
            </w:r>
          </w:p>
        </w:tc>
        <w:tc>
          <w:tcPr>
            <w:tcW w:w="3827" w:type="dxa"/>
          </w:tcPr>
          <w:p w:rsidR="005F174A" w:rsidRPr="00A36ADF" w:rsidRDefault="005F174A" w:rsidP="00A36ADF">
            <w:pPr>
              <w:spacing w:after="0" w:line="240" w:lineRule="auto"/>
              <w:jc w:val="center"/>
              <w:rPr>
                <w:b/>
                <w:bCs/>
              </w:rPr>
            </w:pPr>
            <w:r w:rsidRPr="00A36ADF">
              <w:rPr>
                <w:b/>
                <w:bCs/>
              </w:rPr>
              <w:t>Σκίτσο</w:t>
            </w:r>
          </w:p>
        </w:tc>
        <w:tc>
          <w:tcPr>
            <w:tcW w:w="992" w:type="dxa"/>
          </w:tcPr>
          <w:p w:rsidR="005F174A" w:rsidRPr="00A36ADF" w:rsidRDefault="005F174A" w:rsidP="00A36ADF">
            <w:pPr>
              <w:pStyle w:val="Default"/>
              <w:tabs>
                <w:tab w:val="left" w:pos="8220"/>
              </w:tabs>
              <w:jc w:val="center"/>
              <w:rPr>
                <w:b/>
                <w:bCs/>
                <w:sz w:val="22"/>
                <w:szCs w:val="22"/>
                <w:lang w:val="en-US"/>
              </w:rPr>
            </w:pPr>
            <w:r w:rsidRPr="00A36ADF">
              <w:rPr>
                <w:b/>
                <w:bCs/>
                <w:sz w:val="22"/>
                <w:szCs w:val="22"/>
              </w:rPr>
              <w:t>Επίλεξε</w:t>
            </w:r>
          </w:p>
        </w:tc>
      </w:tr>
      <w:tr w:rsidR="005F174A" w:rsidRPr="00A36ADF">
        <w:trPr>
          <w:trHeight w:val="269"/>
        </w:trPr>
        <w:tc>
          <w:tcPr>
            <w:tcW w:w="4957" w:type="dxa"/>
          </w:tcPr>
          <w:p w:rsidR="005F174A" w:rsidRPr="00A36ADF" w:rsidRDefault="005F174A" w:rsidP="00A36ADF">
            <w:pPr>
              <w:spacing w:after="0" w:line="240" w:lineRule="auto"/>
            </w:pPr>
            <w:r w:rsidRPr="00A36ADF">
              <w:t>Το παιδί στέκεται στα ρηχά νερά αλλά δεν τολμά να ξαπλώσει.</w:t>
            </w:r>
          </w:p>
        </w:tc>
        <w:tc>
          <w:tcPr>
            <w:tcW w:w="3827" w:type="dxa"/>
          </w:tcPr>
          <w:p w:rsidR="005F174A" w:rsidRPr="00A36ADF" w:rsidRDefault="005F174A" w:rsidP="00A36ADF">
            <w:pPr>
              <w:pStyle w:val="Default"/>
              <w:tabs>
                <w:tab w:val="left" w:pos="8220"/>
              </w:tabs>
              <w:rPr>
                <w:sz w:val="22"/>
                <w:szCs w:val="22"/>
              </w:rPr>
            </w:pPr>
            <w:r w:rsidRPr="00A36ADF">
              <w:rPr>
                <w:noProof/>
                <w:sz w:val="22"/>
                <w:szCs w:val="22"/>
                <w:lang w:eastAsia="el-G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i1025" type="#_x0000_t75" style="width:96pt;height:112.5pt;visibility:visible">
                  <v:imagedata r:id="rId6" o:title=""/>
                </v:shape>
              </w:pict>
            </w:r>
          </w:p>
        </w:tc>
        <w:tc>
          <w:tcPr>
            <w:tcW w:w="992" w:type="dxa"/>
          </w:tcPr>
          <w:p w:rsidR="005F174A" w:rsidRPr="00A36ADF" w:rsidRDefault="005F174A" w:rsidP="00A36ADF">
            <w:pPr>
              <w:pStyle w:val="Default"/>
              <w:tabs>
                <w:tab w:val="left" w:pos="8220"/>
              </w:tabs>
              <w:jc w:val="center"/>
              <w:rPr>
                <w:sz w:val="22"/>
                <w:szCs w:val="22"/>
                <w:lang w:val="en-US"/>
              </w:rPr>
            </w:pPr>
            <w:r w:rsidRPr="00A36ADF">
              <w:rPr>
                <w:sz w:val="22"/>
                <w:szCs w:val="22"/>
                <w:lang w:val="en-US"/>
              </w:rPr>
              <w:t>1</w:t>
            </w:r>
          </w:p>
        </w:tc>
      </w:tr>
      <w:tr w:rsidR="005F174A" w:rsidRPr="00A36ADF">
        <w:trPr>
          <w:trHeight w:val="269"/>
        </w:trPr>
        <w:tc>
          <w:tcPr>
            <w:tcW w:w="4957" w:type="dxa"/>
          </w:tcPr>
          <w:p w:rsidR="005F174A" w:rsidRPr="00A36ADF" w:rsidRDefault="005F174A" w:rsidP="00A36ADF">
            <w:pPr>
              <w:spacing w:after="0" w:line="240" w:lineRule="auto"/>
            </w:pPr>
            <w:r w:rsidRPr="00A36ADF">
              <w:t>Το παιδί κινείται προς τα εμπρός στηριζόμενο στα πόδια και στα χέρια (στα τέσσερα), αλλά δεν βυθίζεται εντελώς στο νερό.</w:t>
            </w:r>
          </w:p>
        </w:tc>
        <w:tc>
          <w:tcPr>
            <w:tcW w:w="3827" w:type="dxa"/>
          </w:tcPr>
          <w:p w:rsidR="005F174A" w:rsidRPr="00A36ADF" w:rsidRDefault="005F174A" w:rsidP="00A36ADF">
            <w:pPr>
              <w:pStyle w:val="Default"/>
              <w:tabs>
                <w:tab w:val="left" w:pos="8220"/>
              </w:tabs>
              <w:rPr>
                <w:sz w:val="22"/>
                <w:szCs w:val="22"/>
              </w:rPr>
            </w:pPr>
            <w:r w:rsidRPr="00A36ADF">
              <w:rPr>
                <w:noProof/>
                <w:sz w:val="22"/>
                <w:szCs w:val="22"/>
                <w:lang w:eastAsia="el-GR"/>
              </w:rPr>
              <w:pict>
                <v:shape id="Picture 6" o:spid="_x0000_i1026" type="#_x0000_t75" style="width:121.5pt;height:107.25pt;visibility:visible">
                  <v:imagedata r:id="rId7" o:title="" croptop="15464f" cropbottom="-1080f" cropleft="-617f" cropright="617f"/>
                </v:shape>
              </w:pict>
            </w:r>
          </w:p>
        </w:tc>
        <w:tc>
          <w:tcPr>
            <w:tcW w:w="992" w:type="dxa"/>
          </w:tcPr>
          <w:p w:rsidR="005F174A" w:rsidRPr="00A36ADF" w:rsidRDefault="005F174A" w:rsidP="00A36ADF">
            <w:pPr>
              <w:pStyle w:val="Default"/>
              <w:tabs>
                <w:tab w:val="left" w:pos="8220"/>
              </w:tabs>
              <w:jc w:val="center"/>
              <w:rPr>
                <w:sz w:val="22"/>
                <w:szCs w:val="22"/>
                <w:lang w:val="en-US"/>
              </w:rPr>
            </w:pPr>
            <w:r w:rsidRPr="00A36ADF">
              <w:rPr>
                <w:sz w:val="22"/>
                <w:szCs w:val="22"/>
                <w:lang w:val="en-US"/>
              </w:rPr>
              <w:t>2</w:t>
            </w:r>
          </w:p>
        </w:tc>
      </w:tr>
      <w:tr w:rsidR="005F174A" w:rsidRPr="00A36ADF">
        <w:trPr>
          <w:trHeight w:val="269"/>
        </w:trPr>
        <w:tc>
          <w:tcPr>
            <w:tcW w:w="4957" w:type="dxa"/>
          </w:tcPr>
          <w:p w:rsidR="005F174A" w:rsidRPr="00A36ADF" w:rsidRDefault="005F174A" w:rsidP="00A36ADF">
            <w:pPr>
              <w:spacing w:after="0" w:line="240" w:lineRule="auto"/>
            </w:pPr>
            <w:r w:rsidRPr="00A36ADF">
              <w:t>Το παιδί ξαπλώνει μπρούμυτα με τα χέρια σε επαφή με το πάτωμα της πισίνας και το σώμα τεντωμένο να βυθίζεται στο νερό μέχρι τους ώμους</w:t>
            </w:r>
          </w:p>
        </w:tc>
        <w:tc>
          <w:tcPr>
            <w:tcW w:w="3827" w:type="dxa"/>
          </w:tcPr>
          <w:p w:rsidR="005F174A" w:rsidRPr="00A36ADF" w:rsidRDefault="005F174A" w:rsidP="00A36ADF">
            <w:pPr>
              <w:pStyle w:val="Default"/>
              <w:tabs>
                <w:tab w:val="left" w:pos="8220"/>
              </w:tabs>
              <w:rPr>
                <w:sz w:val="22"/>
                <w:szCs w:val="22"/>
              </w:rPr>
            </w:pPr>
            <w:r w:rsidRPr="00A36ADF">
              <w:rPr>
                <w:noProof/>
                <w:sz w:val="22"/>
                <w:szCs w:val="22"/>
                <w:lang w:eastAsia="el-GR"/>
              </w:rPr>
              <w:pict>
                <v:shape id="Picture 7" o:spid="_x0000_i1027" type="#_x0000_t75" style="width:147.75pt;height:105pt;visibility:visible">
                  <v:imagedata r:id="rId8" o:title=""/>
                </v:shape>
              </w:pict>
            </w:r>
          </w:p>
        </w:tc>
        <w:tc>
          <w:tcPr>
            <w:tcW w:w="992" w:type="dxa"/>
          </w:tcPr>
          <w:p w:rsidR="005F174A" w:rsidRPr="00A36ADF" w:rsidRDefault="005F174A" w:rsidP="00A36ADF">
            <w:pPr>
              <w:pStyle w:val="Default"/>
              <w:tabs>
                <w:tab w:val="left" w:pos="8220"/>
              </w:tabs>
              <w:jc w:val="center"/>
              <w:rPr>
                <w:sz w:val="22"/>
                <w:szCs w:val="22"/>
                <w:lang w:val="en-US"/>
              </w:rPr>
            </w:pPr>
            <w:r w:rsidRPr="00A36ADF">
              <w:rPr>
                <w:sz w:val="22"/>
                <w:szCs w:val="22"/>
                <w:lang w:val="en-US"/>
              </w:rPr>
              <w:t>3</w:t>
            </w:r>
          </w:p>
        </w:tc>
      </w:tr>
    </w:tbl>
    <w:p w:rsidR="005F174A" w:rsidRDefault="005F174A">
      <w:r w:rsidRPr="00BB57FA">
        <w:t>Παρουσίαση στο παιδί: "Σε αυτήν την περίπτωση, το παιδί προσπαθεί να</w:t>
      </w:r>
      <w:r>
        <w:t xml:space="preserve">  (μπουσουλήσει) προχωρήσει μπροστά μπρούμυτα </w:t>
      </w:r>
      <w:r w:rsidRPr="00BB57FA">
        <w:t>με τη βοήθεια των χεριών."</w:t>
      </w:r>
      <w:r>
        <w:t xml:space="preserve"> Εσύ ποιο από τα παρακάτω μπορείς να κάνεις; Δες προσεκτικά τις εικόνες και διάλεξε εκείνη που νομίζεις ότι περιγράφει καλύτερα τις δυνατότητές σου</w:t>
      </w:r>
    </w:p>
    <w:p w:rsidR="005F174A" w:rsidRDefault="005F174A"/>
    <w:p w:rsidR="005F174A" w:rsidRDefault="005F174A"/>
    <w:p w:rsidR="005F174A" w:rsidRDefault="005F174A"/>
    <w:p w:rsidR="005F174A" w:rsidRDefault="005F174A"/>
    <w:p w:rsidR="005F174A" w:rsidRDefault="005F174A"/>
    <w:p w:rsidR="005F174A" w:rsidRDefault="005F174A"/>
    <w:p w:rsidR="005F174A" w:rsidRDefault="005F174A"/>
    <w:p w:rsidR="005F174A" w:rsidRDefault="005F174A"/>
    <w:p w:rsidR="005F174A" w:rsidRDefault="005F174A"/>
    <w:p w:rsidR="005F174A" w:rsidRDefault="005F174A"/>
    <w:p w:rsidR="005F174A" w:rsidRDefault="005F174A"/>
    <w:p w:rsidR="005F174A" w:rsidRDefault="005F174A"/>
    <w:p w:rsidR="005F174A" w:rsidRDefault="005F174A"/>
    <w:tbl>
      <w:tblPr>
        <w:tblpPr w:leftFromText="180" w:rightFromText="180" w:vertAnchor="page" w:horzAnchor="margin" w:tblpY="2341"/>
        <w:tblOverlap w:val="neve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957"/>
        <w:gridCol w:w="3827"/>
        <w:gridCol w:w="992"/>
      </w:tblGrid>
      <w:tr w:rsidR="005F174A" w:rsidRPr="00A36ADF">
        <w:trPr>
          <w:trHeight w:val="269"/>
        </w:trPr>
        <w:tc>
          <w:tcPr>
            <w:tcW w:w="4957" w:type="dxa"/>
          </w:tcPr>
          <w:p w:rsidR="005F174A" w:rsidRPr="00A36ADF" w:rsidRDefault="005F174A" w:rsidP="00A36ADF">
            <w:pPr>
              <w:spacing w:after="0" w:line="240" w:lineRule="auto"/>
              <w:jc w:val="center"/>
              <w:rPr>
                <w:b/>
                <w:bCs/>
              </w:rPr>
            </w:pPr>
            <w:r w:rsidRPr="00A36ADF">
              <w:rPr>
                <w:b/>
                <w:bCs/>
              </w:rPr>
              <w:t>Περιγραφή</w:t>
            </w:r>
          </w:p>
        </w:tc>
        <w:tc>
          <w:tcPr>
            <w:tcW w:w="3827" w:type="dxa"/>
          </w:tcPr>
          <w:p w:rsidR="005F174A" w:rsidRPr="00A36ADF" w:rsidRDefault="005F174A" w:rsidP="00A36ADF">
            <w:pPr>
              <w:spacing w:after="0" w:line="240" w:lineRule="auto"/>
              <w:jc w:val="center"/>
              <w:rPr>
                <w:b/>
                <w:bCs/>
              </w:rPr>
            </w:pPr>
            <w:r w:rsidRPr="00A36ADF">
              <w:rPr>
                <w:b/>
                <w:bCs/>
              </w:rPr>
              <w:t>Σκίτσο</w:t>
            </w:r>
          </w:p>
        </w:tc>
        <w:tc>
          <w:tcPr>
            <w:tcW w:w="992" w:type="dxa"/>
          </w:tcPr>
          <w:p w:rsidR="005F174A" w:rsidRPr="00A36ADF" w:rsidRDefault="005F174A" w:rsidP="00A36ADF">
            <w:pPr>
              <w:pStyle w:val="Default"/>
              <w:tabs>
                <w:tab w:val="left" w:pos="8220"/>
              </w:tabs>
              <w:jc w:val="center"/>
              <w:rPr>
                <w:b/>
                <w:bCs/>
                <w:sz w:val="22"/>
                <w:szCs w:val="22"/>
                <w:lang w:val="en-US"/>
              </w:rPr>
            </w:pPr>
            <w:r w:rsidRPr="00A36ADF">
              <w:rPr>
                <w:b/>
                <w:bCs/>
                <w:sz w:val="22"/>
                <w:szCs w:val="22"/>
              </w:rPr>
              <w:t>Επίλεξε</w:t>
            </w:r>
          </w:p>
        </w:tc>
      </w:tr>
      <w:tr w:rsidR="005F174A" w:rsidRPr="00A36ADF">
        <w:trPr>
          <w:trHeight w:val="269"/>
        </w:trPr>
        <w:tc>
          <w:tcPr>
            <w:tcW w:w="4957" w:type="dxa"/>
          </w:tcPr>
          <w:p w:rsidR="005F174A" w:rsidRPr="00A36ADF" w:rsidRDefault="005F174A" w:rsidP="00A36ADF">
            <w:pPr>
              <w:spacing w:after="0" w:line="240" w:lineRule="auto"/>
            </w:pPr>
            <w:r w:rsidRPr="00A36ADF">
              <w:t>Το παιδί είναι όρθιο στο νερό μέχρι τα γόνατα.</w:t>
            </w:r>
          </w:p>
        </w:tc>
        <w:tc>
          <w:tcPr>
            <w:tcW w:w="3827" w:type="dxa"/>
          </w:tcPr>
          <w:p w:rsidR="005F174A" w:rsidRPr="00A36ADF" w:rsidRDefault="005F174A" w:rsidP="00A36ADF">
            <w:pPr>
              <w:pStyle w:val="Default"/>
              <w:tabs>
                <w:tab w:val="left" w:pos="8220"/>
              </w:tabs>
              <w:rPr>
                <w:sz w:val="22"/>
                <w:szCs w:val="22"/>
              </w:rPr>
            </w:pPr>
            <w:r w:rsidRPr="00A36ADF">
              <w:rPr>
                <w:noProof/>
                <w:sz w:val="22"/>
                <w:szCs w:val="22"/>
                <w:lang w:eastAsia="el-GR"/>
              </w:rPr>
              <w:pict>
                <v:shape id="Picture 13" o:spid="_x0000_i1028" type="#_x0000_t75" style="width:89.25pt;height:111.75pt;visibility:visible">
                  <v:imagedata r:id="rId9" o:title=""/>
                </v:shape>
              </w:pict>
            </w:r>
          </w:p>
        </w:tc>
        <w:tc>
          <w:tcPr>
            <w:tcW w:w="992" w:type="dxa"/>
          </w:tcPr>
          <w:p w:rsidR="005F174A" w:rsidRPr="00A36ADF" w:rsidRDefault="005F174A" w:rsidP="00A36ADF">
            <w:pPr>
              <w:pStyle w:val="Default"/>
              <w:tabs>
                <w:tab w:val="left" w:pos="8220"/>
              </w:tabs>
              <w:jc w:val="center"/>
              <w:rPr>
                <w:sz w:val="22"/>
                <w:szCs w:val="22"/>
                <w:lang w:val="en-US"/>
              </w:rPr>
            </w:pPr>
            <w:r w:rsidRPr="00A36ADF">
              <w:rPr>
                <w:sz w:val="22"/>
                <w:szCs w:val="22"/>
                <w:lang w:val="en-US"/>
              </w:rPr>
              <w:t>1</w:t>
            </w:r>
          </w:p>
        </w:tc>
      </w:tr>
      <w:tr w:rsidR="005F174A" w:rsidRPr="00A36ADF">
        <w:trPr>
          <w:trHeight w:val="269"/>
        </w:trPr>
        <w:tc>
          <w:tcPr>
            <w:tcW w:w="4957" w:type="dxa"/>
          </w:tcPr>
          <w:p w:rsidR="005F174A" w:rsidRPr="00A36ADF" w:rsidRDefault="005F174A" w:rsidP="00A36ADF">
            <w:pPr>
              <w:spacing w:after="0" w:line="240" w:lineRule="auto"/>
            </w:pPr>
            <w:r w:rsidRPr="00A36ADF">
              <w:t>Το παιδί είναι όρθιο στο νερό  και βυθίζεται στο μέχρι τον ομφαλό της κοιλιάς.</w:t>
            </w:r>
          </w:p>
        </w:tc>
        <w:tc>
          <w:tcPr>
            <w:tcW w:w="3827" w:type="dxa"/>
          </w:tcPr>
          <w:p w:rsidR="005F174A" w:rsidRPr="00A36ADF" w:rsidRDefault="005F174A" w:rsidP="00A36ADF">
            <w:pPr>
              <w:pStyle w:val="Default"/>
              <w:tabs>
                <w:tab w:val="left" w:pos="8220"/>
              </w:tabs>
              <w:rPr>
                <w:sz w:val="22"/>
                <w:szCs w:val="22"/>
              </w:rPr>
            </w:pPr>
            <w:r w:rsidRPr="00A36ADF">
              <w:rPr>
                <w:noProof/>
                <w:sz w:val="22"/>
                <w:szCs w:val="22"/>
                <w:lang w:eastAsia="el-GR"/>
              </w:rPr>
              <w:pict>
                <v:shape id="Picture 14" o:spid="_x0000_i1029" type="#_x0000_t75" style="width:80.25pt;height:112.5pt;visibility:visible">
                  <v:imagedata r:id="rId10" o:title=""/>
                </v:shape>
              </w:pict>
            </w:r>
          </w:p>
        </w:tc>
        <w:tc>
          <w:tcPr>
            <w:tcW w:w="992" w:type="dxa"/>
          </w:tcPr>
          <w:p w:rsidR="005F174A" w:rsidRPr="00A36ADF" w:rsidRDefault="005F174A" w:rsidP="00A36ADF">
            <w:pPr>
              <w:pStyle w:val="Default"/>
              <w:tabs>
                <w:tab w:val="left" w:pos="8220"/>
              </w:tabs>
              <w:jc w:val="center"/>
              <w:rPr>
                <w:sz w:val="22"/>
                <w:szCs w:val="22"/>
                <w:lang w:val="en-US"/>
              </w:rPr>
            </w:pPr>
            <w:r w:rsidRPr="00A36ADF">
              <w:rPr>
                <w:sz w:val="22"/>
                <w:szCs w:val="22"/>
                <w:lang w:val="en-US"/>
              </w:rPr>
              <w:t>2</w:t>
            </w:r>
          </w:p>
        </w:tc>
      </w:tr>
      <w:tr w:rsidR="005F174A" w:rsidRPr="00A36ADF">
        <w:trPr>
          <w:trHeight w:val="269"/>
        </w:trPr>
        <w:tc>
          <w:tcPr>
            <w:tcW w:w="4957" w:type="dxa"/>
          </w:tcPr>
          <w:p w:rsidR="005F174A" w:rsidRPr="00A36ADF" w:rsidRDefault="005F174A" w:rsidP="00A36ADF">
            <w:pPr>
              <w:spacing w:after="0" w:line="240" w:lineRule="auto"/>
            </w:pPr>
            <w:r w:rsidRPr="00A36ADF">
              <w:t>Το παιδί  είναι όρθιο στο νερό  και βυθίζεται στο μέχρι τους ώμους</w:t>
            </w:r>
          </w:p>
        </w:tc>
        <w:tc>
          <w:tcPr>
            <w:tcW w:w="3827" w:type="dxa"/>
          </w:tcPr>
          <w:p w:rsidR="005F174A" w:rsidRPr="00A36ADF" w:rsidRDefault="005F174A" w:rsidP="00A36ADF">
            <w:pPr>
              <w:pStyle w:val="Default"/>
              <w:tabs>
                <w:tab w:val="left" w:pos="8220"/>
              </w:tabs>
              <w:rPr>
                <w:sz w:val="22"/>
                <w:szCs w:val="22"/>
              </w:rPr>
            </w:pPr>
            <w:r w:rsidRPr="00A36ADF">
              <w:rPr>
                <w:noProof/>
                <w:sz w:val="22"/>
                <w:szCs w:val="22"/>
                <w:lang w:eastAsia="el-GR"/>
              </w:rPr>
              <w:pict>
                <v:shape id="Picture 16" o:spid="_x0000_i1030" type="#_x0000_t75" style="width:101.25pt;height:112.5pt;visibility:visible">
                  <v:imagedata r:id="rId11" o:title=""/>
                </v:shape>
              </w:pict>
            </w:r>
          </w:p>
        </w:tc>
        <w:tc>
          <w:tcPr>
            <w:tcW w:w="992" w:type="dxa"/>
          </w:tcPr>
          <w:p w:rsidR="005F174A" w:rsidRPr="00A36ADF" w:rsidRDefault="005F174A" w:rsidP="00A36ADF">
            <w:pPr>
              <w:pStyle w:val="Default"/>
              <w:tabs>
                <w:tab w:val="left" w:pos="8220"/>
              </w:tabs>
              <w:jc w:val="center"/>
              <w:rPr>
                <w:sz w:val="22"/>
                <w:szCs w:val="22"/>
                <w:lang w:val="en-US"/>
              </w:rPr>
            </w:pPr>
            <w:r w:rsidRPr="00A36ADF">
              <w:rPr>
                <w:sz w:val="22"/>
                <w:szCs w:val="22"/>
                <w:lang w:val="en-US"/>
              </w:rPr>
              <w:t>3</w:t>
            </w:r>
          </w:p>
        </w:tc>
      </w:tr>
    </w:tbl>
    <w:p w:rsidR="005F174A" w:rsidRDefault="005F174A" w:rsidP="00181889">
      <w:r w:rsidRPr="00BB57FA">
        <w:t>Παρουσίαση στο παιδί</w:t>
      </w:r>
      <w:r w:rsidRPr="00557B89">
        <w:t xml:space="preserve"> "Σε αυτή</w:t>
      </w:r>
      <w:r>
        <w:t>ν την κατάσταση, το παιδί βυθίζεται όλο και βαθύτερα στο νερό</w:t>
      </w:r>
      <w:r w:rsidRPr="00557B89">
        <w:t>."</w:t>
      </w:r>
      <w:r>
        <w:t xml:space="preserve"> Εσύ ποιο από τα παρακάτω μπορείς να κάνεις; Δες προσεκτικά τις εικόνες και διάλεξε εκείνη που νομίζεις ότι περιγράφει καλύτερα τις δυνατότητές σου</w:t>
      </w:r>
    </w:p>
    <w:p w:rsidR="005F174A" w:rsidRDefault="005F174A"/>
    <w:p w:rsidR="005F174A" w:rsidRDefault="005F174A"/>
    <w:p w:rsidR="005F174A" w:rsidRDefault="005F174A"/>
    <w:p w:rsidR="005F174A" w:rsidRDefault="005F174A"/>
    <w:p w:rsidR="005F174A" w:rsidRDefault="005F174A"/>
    <w:p w:rsidR="005F174A" w:rsidRDefault="005F174A"/>
    <w:p w:rsidR="005F174A" w:rsidRDefault="005F174A"/>
    <w:p w:rsidR="005F174A" w:rsidRDefault="005F174A"/>
    <w:p w:rsidR="005F174A" w:rsidRDefault="005F174A"/>
    <w:p w:rsidR="005F174A" w:rsidRDefault="005F174A"/>
    <w:p w:rsidR="005F174A" w:rsidRDefault="005F174A"/>
    <w:p w:rsidR="005F174A" w:rsidRDefault="005F174A"/>
    <w:tbl>
      <w:tblPr>
        <w:tblpPr w:leftFromText="180" w:rightFromText="180" w:vertAnchor="page" w:horzAnchor="margin" w:tblpY="2341"/>
        <w:tblOverlap w:val="neve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957"/>
        <w:gridCol w:w="3827"/>
        <w:gridCol w:w="992"/>
      </w:tblGrid>
      <w:tr w:rsidR="005F174A" w:rsidRPr="00A36ADF">
        <w:trPr>
          <w:trHeight w:val="269"/>
        </w:trPr>
        <w:tc>
          <w:tcPr>
            <w:tcW w:w="4957" w:type="dxa"/>
          </w:tcPr>
          <w:p w:rsidR="005F174A" w:rsidRPr="00A36ADF" w:rsidRDefault="005F174A" w:rsidP="00A36ADF">
            <w:pPr>
              <w:spacing w:after="0" w:line="240" w:lineRule="auto"/>
              <w:jc w:val="center"/>
              <w:rPr>
                <w:b/>
                <w:bCs/>
              </w:rPr>
            </w:pPr>
            <w:r w:rsidRPr="00A36ADF">
              <w:rPr>
                <w:b/>
                <w:bCs/>
              </w:rPr>
              <w:t>Περιγραφή</w:t>
            </w:r>
          </w:p>
        </w:tc>
        <w:tc>
          <w:tcPr>
            <w:tcW w:w="3827" w:type="dxa"/>
          </w:tcPr>
          <w:p w:rsidR="005F174A" w:rsidRPr="00A36ADF" w:rsidRDefault="005F174A" w:rsidP="00A36ADF">
            <w:pPr>
              <w:spacing w:after="0" w:line="240" w:lineRule="auto"/>
              <w:jc w:val="center"/>
              <w:rPr>
                <w:b/>
                <w:bCs/>
              </w:rPr>
            </w:pPr>
            <w:r w:rsidRPr="00A36ADF">
              <w:rPr>
                <w:b/>
                <w:bCs/>
              </w:rPr>
              <w:t>Σκίτσο</w:t>
            </w:r>
          </w:p>
        </w:tc>
        <w:tc>
          <w:tcPr>
            <w:tcW w:w="992" w:type="dxa"/>
          </w:tcPr>
          <w:p w:rsidR="005F174A" w:rsidRPr="00A36ADF" w:rsidRDefault="005F174A" w:rsidP="00A36ADF">
            <w:pPr>
              <w:pStyle w:val="Default"/>
              <w:tabs>
                <w:tab w:val="left" w:pos="8220"/>
              </w:tabs>
              <w:jc w:val="center"/>
              <w:rPr>
                <w:b/>
                <w:bCs/>
                <w:sz w:val="22"/>
                <w:szCs w:val="22"/>
                <w:lang w:val="en-US"/>
              </w:rPr>
            </w:pPr>
            <w:r w:rsidRPr="00A36ADF">
              <w:rPr>
                <w:b/>
                <w:bCs/>
                <w:sz w:val="22"/>
                <w:szCs w:val="22"/>
              </w:rPr>
              <w:t>Επίλεξε</w:t>
            </w:r>
          </w:p>
        </w:tc>
      </w:tr>
      <w:tr w:rsidR="005F174A" w:rsidRPr="00A36ADF">
        <w:trPr>
          <w:trHeight w:val="269"/>
        </w:trPr>
        <w:tc>
          <w:tcPr>
            <w:tcW w:w="4957" w:type="dxa"/>
          </w:tcPr>
          <w:p w:rsidR="005F174A" w:rsidRPr="00A36ADF" w:rsidRDefault="005F174A" w:rsidP="00A36ADF">
            <w:pPr>
              <w:spacing w:after="0" w:line="240" w:lineRule="auto"/>
            </w:pPr>
            <w:r w:rsidRPr="00A36ADF">
              <w:t>Το παιδί απλά τολμά να βάλει το πηγούνι του στο νερό αλλά όχι το στόμα του. Είναι σε θέση να φυσήξει ένα μπαλάκι που επιπλέει.</w:t>
            </w:r>
          </w:p>
        </w:tc>
        <w:tc>
          <w:tcPr>
            <w:tcW w:w="3827" w:type="dxa"/>
          </w:tcPr>
          <w:p w:rsidR="005F174A" w:rsidRPr="00A36ADF" w:rsidRDefault="005F174A" w:rsidP="00A36ADF">
            <w:pPr>
              <w:pStyle w:val="Default"/>
              <w:tabs>
                <w:tab w:val="left" w:pos="8220"/>
              </w:tabs>
              <w:rPr>
                <w:sz w:val="22"/>
                <w:szCs w:val="22"/>
              </w:rPr>
            </w:pPr>
            <w:r w:rsidRPr="00A36ADF">
              <w:rPr>
                <w:noProof/>
                <w:sz w:val="22"/>
                <w:szCs w:val="22"/>
                <w:lang w:eastAsia="el-GR"/>
              </w:rPr>
              <w:pict>
                <v:shape id="Picture 23" o:spid="_x0000_i1031" type="#_x0000_t75" style="width:107.25pt;height:113.25pt;visibility:visible">
                  <v:imagedata r:id="rId12" o:title=""/>
                </v:shape>
              </w:pict>
            </w:r>
          </w:p>
        </w:tc>
        <w:tc>
          <w:tcPr>
            <w:tcW w:w="992" w:type="dxa"/>
          </w:tcPr>
          <w:p w:rsidR="005F174A" w:rsidRPr="00A36ADF" w:rsidRDefault="005F174A" w:rsidP="00A36ADF">
            <w:pPr>
              <w:pStyle w:val="Default"/>
              <w:tabs>
                <w:tab w:val="left" w:pos="8220"/>
              </w:tabs>
              <w:jc w:val="center"/>
              <w:rPr>
                <w:sz w:val="22"/>
                <w:szCs w:val="22"/>
                <w:lang w:val="en-US"/>
              </w:rPr>
            </w:pPr>
            <w:r w:rsidRPr="00A36ADF">
              <w:rPr>
                <w:sz w:val="22"/>
                <w:szCs w:val="22"/>
                <w:lang w:val="en-US"/>
              </w:rPr>
              <w:t>1</w:t>
            </w:r>
          </w:p>
        </w:tc>
      </w:tr>
      <w:tr w:rsidR="005F174A" w:rsidRPr="00A36ADF">
        <w:trPr>
          <w:trHeight w:val="269"/>
        </w:trPr>
        <w:tc>
          <w:tcPr>
            <w:tcW w:w="4957" w:type="dxa"/>
          </w:tcPr>
          <w:p w:rsidR="005F174A" w:rsidRPr="00A36ADF" w:rsidRDefault="005F174A" w:rsidP="00A36ADF">
            <w:pPr>
              <w:spacing w:after="0" w:line="240" w:lineRule="auto"/>
            </w:pPr>
            <w:r w:rsidRPr="00A36ADF">
              <w:t>Το παιδί βάζει το στόμα του στο νερό και φυσάει δημιουργώντας φυσαλίδες, αλλά δεν τολμά να βάλει τη μύτη ή τα μάτια στο νερό.</w:t>
            </w:r>
          </w:p>
        </w:tc>
        <w:tc>
          <w:tcPr>
            <w:tcW w:w="3827" w:type="dxa"/>
          </w:tcPr>
          <w:p w:rsidR="005F174A" w:rsidRPr="00A36ADF" w:rsidRDefault="005F174A" w:rsidP="00A36ADF">
            <w:pPr>
              <w:pStyle w:val="Default"/>
              <w:tabs>
                <w:tab w:val="left" w:pos="8220"/>
              </w:tabs>
              <w:rPr>
                <w:sz w:val="22"/>
                <w:szCs w:val="22"/>
              </w:rPr>
            </w:pPr>
            <w:r w:rsidRPr="00A36ADF">
              <w:rPr>
                <w:noProof/>
                <w:sz w:val="22"/>
                <w:szCs w:val="22"/>
                <w:lang w:eastAsia="el-GR"/>
              </w:rPr>
              <w:pict>
                <v:shape id="Picture 24" o:spid="_x0000_i1032" type="#_x0000_t75" style="width:114.75pt;height:112.5pt;visibility:visible">
                  <v:imagedata r:id="rId13" o:title=""/>
                </v:shape>
              </w:pict>
            </w:r>
          </w:p>
        </w:tc>
        <w:tc>
          <w:tcPr>
            <w:tcW w:w="992" w:type="dxa"/>
          </w:tcPr>
          <w:p w:rsidR="005F174A" w:rsidRPr="00A36ADF" w:rsidRDefault="005F174A" w:rsidP="00A36ADF">
            <w:pPr>
              <w:pStyle w:val="Default"/>
              <w:tabs>
                <w:tab w:val="left" w:pos="8220"/>
              </w:tabs>
              <w:jc w:val="center"/>
              <w:rPr>
                <w:sz w:val="22"/>
                <w:szCs w:val="22"/>
                <w:lang w:val="en-US"/>
              </w:rPr>
            </w:pPr>
            <w:r w:rsidRPr="00A36ADF">
              <w:rPr>
                <w:sz w:val="22"/>
                <w:szCs w:val="22"/>
                <w:lang w:val="en-US"/>
              </w:rPr>
              <w:t>2</w:t>
            </w:r>
          </w:p>
        </w:tc>
      </w:tr>
      <w:tr w:rsidR="005F174A" w:rsidRPr="00A36ADF">
        <w:trPr>
          <w:trHeight w:val="269"/>
        </w:trPr>
        <w:tc>
          <w:tcPr>
            <w:tcW w:w="4957" w:type="dxa"/>
          </w:tcPr>
          <w:p w:rsidR="005F174A" w:rsidRPr="00A36ADF" w:rsidRDefault="005F174A" w:rsidP="00A36ADF">
            <w:pPr>
              <w:spacing w:after="0" w:line="240" w:lineRule="auto"/>
            </w:pPr>
            <w:r w:rsidRPr="00A36ADF">
              <w:t>Το παιδί βυθίζει ολόκληρο το κεφάλι κάτω από νερό και φυσάει φυσαλίδες.</w:t>
            </w:r>
          </w:p>
        </w:tc>
        <w:tc>
          <w:tcPr>
            <w:tcW w:w="3827" w:type="dxa"/>
          </w:tcPr>
          <w:p w:rsidR="005F174A" w:rsidRPr="00A36ADF" w:rsidRDefault="005F174A" w:rsidP="00A36ADF">
            <w:pPr>
              <w:pStyle w:val="Default"/>
              <w:tabs>
                <w:tab w:val="left" w:pos="8220"/>
              </w:tabs>
              <w:rPr>
                <w:sz w:val="22"/>
                <w:szCs w:val="22"/>
              </w:rPr>
            </w:pPr>
            <w:r w:rsidRPr="00A36ADF">
              <w:rPr>
                <w:noProof/>
                <w:sz w:val="22"/>
                <w:szCs w:val="22"/>
                <w:lang w:eastAsia="el-GR"/>
              </w:rPr>
              <w:pict>
                <v:shape id="Picture 25" o:spid="_x0000_i1033" type="#_x0000_t75" style="width:111.75pt;height:112.5pt;visibility:visible">
                  <v:imagedata r:id="rId14" o:title=""/>
                </v:shape>
              </w:pict>
            </w:r>
          </w:p>
        </w:tc>
        <w:tc>
          <w:tcPr>
            <w:tcW w:w="992" w:type="dxa"/>
          </w:tcPr>
          <w:p w:rsidR="005F174A" w:rsidRPr="00A36ADF" w:rsidRDefault="005F174A" w:rsidP="00A36ADF">
            <w:pPr>
              <w:pStyle w:val="Default"/>
              <w:tabs>
                <w:tab w:val="left" w:pos="8220"/>
              </w:tabs>
              <w:jc w:val="center"/>
              <w:rPr>
                <w:sz w:val="22"/>
                <w:szCs w:val="22"/>
                <w:lang w:val="en-US"/>
              </w:rPr>
            </w:pPr>
            <w:r w:rsidRPr="00A36ADF">
              <w:rPr>
                <w:sz w:val="22"/>
                <w:szCs w:val="22"/>
                <w:lang w:val="en-US"/>
              </w:rPr>
              <w:t>3</w:t>
            </w:r>
          </w:p>
        </w:tc>
      </w:tr>
    </w:tbl>
    <w:p w:rsidR="005F174A" w:rsidRDefault="005F174A">
      <w:r w:rsidRPr="00181889">
        <w:t>Παρουσίαση στο παιδί: «Σε αυτήν την περίπτωση, το παιδί προσπαθεί να φυσάει φυσαλίδες με το κεφάλι κάτω από νερό.»</w:t>
      </w:r>
      <w:r>
        <w:t xml:space="preserve"> Εσύ ποιο από τα παρακάτω μπορείς να κάνεις; Δες προσεκτικά τις εικόνες και διάλεξε εκείνη που νομίζεις ότι περιγράφει καλύτερα τις δυνατότητές σου</w:t>
      </w:r>
    </w:p>
    <w:p w:rsidR="005F174A" w:rsidRPr="00983260" w:rsidRDefault="005F174A" w:rsidP="00983260"/>
    <w:p w:rsidR="005F174A" w:rsidRPr="00983260" w:rsidRDefault="005F174A" w:rsidP="00983260"/>
    <w:p w:rsidR="005F174A" w:rsidRPr="00983260" w:rsidRDefault="005F174A" w:rsidP="00983260"/>
    <w:p w:rsidR="005F174A" w:rsidRPr="00983260" w:rsidRDefault="005F174A" w:rsidP="00983260"/>
    <w:p w:rsidR="005F174A" w:rsidRPr="00983260" w:rsidRDefault="005F174A" w:rsidP="00983260"/>
    <w:p w:rsidR="005F174A" w:rsidRPr="00983260" w:rsidRDefault="005F174A" w:rsidP="00983260"/>
    <w:p w:rsidR="005F174A" w:rsidRPr="00983260" w:rsidRDefault="005F174A" w:rsidP="00983260"/>
    <w:p w:rsidR="005F174A" w:rsidRDefault="005F174A" w:rsidP="00983260">
      <w:pPr>
        <w:tabs>
          <w:tab w:val="left" w:pos="1236"/>
        </w:tabs>
      </w:pPr>
      <w:r>
        <w:tab/>
      </w:r>
    </w:p>
    <w:p w:rsidR="005F174A" w:rsidRDefault="005F174A" w:rsidP="00983260">
      <w:pPr>
        <w:tabs>
          <w:tab w:val="left" w:pos="1236"/>
        </w:tabs>
      </w:pPr>
    </w:p>
    <w:p w:rsidR="005F174A" w:rsidRDefault="005F174A" w:rsidP="00983260">
      <w:pPr>
        <w:tabs>
          <w:tab w:val="left" w:pos="1236"/>
        </w:tabs>
      </w:pPr>
    </w:p>
    <w:p w:rsidR="005F174A" w:rsidRDefault="005F174A" w:rsidP="00983260">
      <w:pPr>
        <w:tabs>
          <w:tab w:val="left" w:pos="1236"/>
        </w:tabs>
      </w:pPr>
    </w:p>
    <w:p w:rsidR="005F174A" w:rsidRDefault="005F174A" w:rsidP="00983260">
      <w:pPr>
        <w:tabs>
          <w:tab w:val="left" w:pos="1236"/>
        </w:tabs>
      </w:pPr>
    </w:p>
    <w:p w:rsidR="005F174A" w:rsidRDefault="005F174A" w:rsidP="00983260">
      <w:pPr>
        <w:tabs>
          <w:tab w:val="left" w:pos="1236"/>
        </w:tabs>
      </w:pPr>
    </w:p>
    <w:tbl>
      <w:tblPr>
        <w:tblpPr w:leftFromText="180" w:rightFromText="180" w:vertAnchor="page" w:horzAnchor="margin" w:tblpY="3217"/>
        <w:tblOverlap w:val="neve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957"/>
        <w:gridCol w:w="3827"/>
        <w:gridCol w:w="992"/>
      </w:tblGrid>
      <w:tr w:rsidR="005F174A" w:rsidRPr="00A36ADF">
        <w:trPr>
          <w:trHeight w:val="269"/>
        </w:trPr>
        <w:tc>
          <w:tcPr>
            <w:tcW w:w="4957" w:type="dxa"/>
          </w:tcPr>
          <w:p w:rsidR="005F174A" w:rsidRPr="00A36ADF" w:rsidRDefault="005F174A" w:rsidP="00A36ADF">
            <w:pPr>
              <w:spacing w:after="0" w:line="240" w:lineRule="auto"/>
              <w:jc w:val="center"/>
              <w:rPr>
                <w:b/>
                <w:bCs/>
              </w:rPr>
            </w:pPr>
            <w:r w:rsidRPr="00A36ADF">
              <w:rPr>
                <w:b/>
                <w:bCs/>
              </w:rPr>
              <w:t>Περιγραφή</w:t>
            </w:r>
          </w:p>
        </w:tc>
        <w:tc>
          <w:tcPr>
            <w:tcW w:w="3827" w:type="dxa"/>
          </w:tcPr>
          <w:p w:rsidR="005F174A" w:rsidRPr="00A36ADF" w:rsidRDefault="005F174A" w:rsidP="00A36ADF">
            <w:pPr>
              <w:spacing w:after="0" w:line="240" w:lineRule="auto"/>
              <w:jc w:val="center"/>
              <w:rPr>
                <w:b/>
                <w:bCs/>
              </w:rPr>
            </w:pPr>
            <w:r w:rsidRPr="00A36ADF">
              <w:rPr>
                <w:b/>
                <w:bCs/>
              </w:rPr>
              <w:t>Σκίτσο</w:t>
            </w:r>
          </w:p>
        </w:tc>
        <w:tc>
          <w:tcPr>
            <w:tcW w:w="992" w:type="dxa"/>
          </w:tcPr>
          <w:p w:rsidR="005F174A" w:rsidRPr="00A36ADF" w:rsidRDefault="005F174A" w:rsidP="00A36ADF">
            <w:pPr>
              <w:pStyle w:val="Default"/>
              <w:tabs>
                <w:tab w:val="left" w:pos="8220"/>
              </w:tabs>
              <w:jc w:val="center"/>
              <w:rPr>
                <w:b/>
                <w:bCs/>
                <w:sz w:val="22"/>
                <w:szCs w:val="22"/>
                <w:lang w:val="en-US"/>
              </w:rPr>
            </w:pPr>
            <w:r w:rsidRPr="00A36ADF">
              <w:rPr>
                <w:b/>
                <w:bCs/>
                <w:sz w:val="22"/>
                <w:szCs w:val="22"/>
              </w:rPr>
              <w:t>Επίλεξε</w:t>
            </w:r>
          </w:p>
        </w:tc>
      </w:tr>
      <w:tr w:rsidR="005F174A" w:rsidRPr="00A36ADF">
        <w:trPr>
          <w:trHeight w:val="269"/>
        </w:trPr>
        <w:tc>
          <w:tcPr>
            <w:tcW w:w="4957" w:type="dxa"/>
          </w:tcPr>
          <w:p w:rsidR="005F174A" w:rsidRPr="00A36ADF" w:rsidRDefault="005F174A" w:rsidP="00A36ADF">
            <w:pPr>
              <w:spacing w:after="0" w:line="240" w:lineRule="auto"/>
            </w:pPr>
            <w:r w:rsidRPr="00A36ADF">
              <w:t>Το παιδί προσπαθεί να πάρει το αντικείμενο σε βάθος νερού μέχρι τον ώμο με το ένα χέρι προς την κατεύθυνση του αντικειμένου αλλά να κοιτάζει έξω από το νερό και τα πόδια του είναι σε επαφή με το πάτωμα.</w:t>
            </w:r>
          </w:p>
        </w:tc>
        <w:tc>
          <w:tcPr>
            <w:tcW w:w="3827" w:type="dxa"/>
          </w:tcPr>
          <w:p w:rsidR="005F174A" w:rsidRPr="00A36ADF" w:rsidRDefault="005F174A" w:rsidP="00A36ADF">
            <w:pPr>
              <w:pStyle w:val="Default"/>
              <w:tabs>
                <w:tab w:val="left" w:pos="8220"/>
              </w:tabs>
              <w:rPr>
                <w:sz w:val="22"/>
                <w:szCs w:val="22"/>
              </w:rPr>
            </w:pPr>
            <w:r w:rsidRPr="00A36ADF">
              <w:rPr>
                <w:noProof/>
                <w:sz w:val="22"/>
                <w:szCs w:val="22"/>
                <w:lang w:eastAsia="el-GR"/>
              </w:rPr>
              <w:pict>
                <v:shape id="Picture 32" o:spid="_x0000_i1034" type="#_x0000_t75" style="width:111pt;height:112.5pt;visibility:visible">
                  <v:imagedata r:id="rId15" o:title=""/>
                </v:shape>
              </w:pict>
            </w:r>
          </w:p>
        </w:tc>
        <w:tc>
          <w:tcPr>
            <w:tcW w:w="992" w:type="dxa"/>
          </w:tcPr>
          <w:p w:rsidR="005F174A" w:rsidRPr="00A36ADF" w:rsidRDefault="005F174A" w:rsidP="00A36ADF">
            <w:pPr>
              <w:pStyle w:val="Default"/>
              <w:tabs>
                <w:tab w:val="left" w:pos="8220"/>
              </w:tabs>
              <w:jc w:val="center"/>
              <w:rPr>
                <w:sz w:val="22"/>
                <w:szCs w:val="22"/>
                <w:lang w:val="en-US"/>
              </w:rPr>
            </w:pPr>
            <w:r w:rsidRPr="00A36ADF">
              <w:rPr>
                <w:sz w:val="22"/>
                <w:szCs w:val="22"/>
                <w:lang w:val="en-US"/>
              </w:rPr>
              <w:t>1</w:t>
            </w:r>
          </w:p>
        </w:tc>
      </w:tr>
      <w:tr w:rsidR="005F174A" w:rsidRPr="00A36ADF">
        <w:trPr>
          <w:trHeight w:val="269"/>
        </w:trPr>
        <w:tc>
          <w:tcPr>
            <w:tcW w:w="4957" w:type="dxa"/>
          </w:tcPr>
          <w:p w:rsidR="005F174A" w:rsidRPr="00A36ADF" w:rsidRDefault="005F174A" w:rsidP="00A36ADF">
            <w:pPr>
              <w:spacing w:after="0" w:line="240" w:lineRule="auto"/>
            </w:pPr>
            <w:r w:rsidRPr="00A36ADF">
              <w:t>Το παιδί πιάνει ένα αντικείμενο σε βάθος νερού μέχρι τον ώμο, με το κεφάλι κάτω από το νερό  και τα πόδια του είναι σε επαφή με το πάτωμα.</w:t>
            </w:r>
          </w:p>
        </w:tc>
        <w:tc>
          <w:tcPr>
            <w:tcW w:w="3827" w:type="dxa"/>
          </w:tcPr>
          <w:p w:rsidR="005F174A" w:rsidRPr="00A36ADF" w:rsidRDefault="005F174A" w:rsidP="00A36ADF">
            <w:pPr>
              <w:pStyle w:val="Default"/>
              <w:tabs>
                <w:tab w:val="left" w:pos="8220"/>
              </w:tabs>
              <w:rPr>
                <w:sz w:val="22"/>
                <w:szCs w:val="22"/>
              </w:rPr>
            </w:pPr>
            <w:r w:rsidRPr="00A36ADF">
              <w:rPr>
                <w:noProof/>
                <w:sz w:val="22"/>
                <w:szCs w:val="22"/>
                <w:lang w:eastAsia="el-GR"/>
              </w:rPr>
              <w:pict>
                <v:shape id="Picture 33" o:spid="_x0000_i1035" type="#_x0000_t75" style="width:101.25pt;height:112.5pt;visibility:visible">
                  <v:imagedata r:id="rId16" o:title=""/>
                </v:shape>
              </w:pict>
            </w:r>
          </w:p>
        </w:tc>
        <w:tc>
          <w:tcPr>
            <w:tcW w:w="992" w:type="dxa"/>
          </w:tcPr>
          <w:p w:rsidR="005F174A" w:rsidRPr="00A36ADF" w:rsidRDefault="005F174A" w:rsidP="00A36ADF">
            <w:pPr>
              <w:pStyle w:val="Default"/>
              <w:tabs>
                <w:tab w:val="left" w:pos="8220"/>
              </w:tabs>
              <w:jc w:val="center"/>
              <w:rPr>
                <w:sz w:val="22"/>
                <w:szCs w:val="22"/>
                <w:lang w:val="en-US"/>
              </w:rPr>
            </w:pPr>
            <w:r w:rsidRPr="00A36ADF">
              <w:rPr>
                <w:sz w:val="22"/>
                <w:szCs w:val="22"/>
                <w:lang w:val="en-US"/>
              </w:rPr>
              <w:t>2</w:t>
            </w:r>
          </w:p>
        </w:tc>
      </w:tr>
      <w:tr w:rsidR="005F174A" w:rsidRPr="00A36ADF">
        <w:trPr>
          <w:trHeight w:val="269"/>
        </w:trPr>
        <w:tc>
          <w:tcPr>
            <w:tcW w:w="4957" w:type="dxa"/>
          </w:tcPr>
          <w:p w:rsidR="005F174A" w:rsidRPr="00A36ADF" w:rsidRDefault="005F174A" w:rsidP="00A36ADF">
            <w:pPr>
              <w:spacing w:after="0" w:line="240" w:lineRule="auto"/>
            </w:pPr>
            <w:r w:rsidRPr="00A36ADF">
              <w:t>Το παιδί πιάνει ένα αντικείμενο  σε βάθος νερού μέχρι τον ώμο, με το κεφάλι κάτω από το νερό και τα πόδια του χάνουν την επαφή με το πάτωμα της πισίνας.</w:t>
            </w:r>
          </w:p>
        </w:tc>
        <w:tc>
          <w:tcPr>
            <w:tcW w:w="3827" w:type="dxa"/>
          </w:tcPr>
          <w:p w:rsidR="005F174A" w:rsidRPr="00A36ADF" w:rsidRDefault="005F174A" w:rsidP="00A36ADF">
            <w:pPr>
              <w:pStyle w:val="Default"/>
              <w:tabs>
                <w:tab w:val="left" w:pos="8220"/>
              </w:tabs>
              <w:rPr>
                <w:sz w:val="22"/>
                <w:szCs w:val="22"/>
              </w:rPr>
            </w:pPr>
            <w:r w:rsidRPr="00A36ADF">
              <w:rPr>
                <w:noProof/>
                <w:sz w:val="22"/>
                <w:szCs w:val="22"/>
                <w:lang w:eastAsia="el-GR"/>
              </w:rPr>
              <w:pict>
                <v:shape id="Picture 34" o:spid="_x0000_i1036" type="#_x0000_t75" style="width:125.25pt;height:112.5pt;visibility:visible">
                  <v:imagedata r:id="rId17" o:title=""/>
                </v:shape>
              </w:pict>
            </w:r>
          </w:p>
        </w:tc>
        <w:tc>
          <w:tcPr>
            <w:tcW w:w="992" w:type="dxa"/>
          </w:tcPr>
          <w:p w:rsidR="005F174A" w:rsidRPr="00A36ADF" w:rsidRDefault="005F174A" w:rsidP="00A36ADF">
            <w:pPr>
              <w:pStyle w:val="Default"/>
              <w:tabs>
                <w:tab w:val="left" w:pos="8220"/>
              </w:tabs>
              <w:jc w:val="center"/>
              <w:rPr>
                <w:sz w:val="22"/>
                <w:szCs w:val="22"/>
                <w:lang w:val="en-US"/>
              </w:rPr>
            </w:pPr>
            <w:r w:rsidRPr="00A36ADF">
              <w:rPr>
                <w:sz w:val="22"/>
                <w:szCs w:val="22"/>
                <w:lang w:val="en-US"/>
              </w:rPr>
              <w:t>3</w:t>
            </w:r>
          </w:p>
        </w:tc>
      </w:tr>
    </w:tbl>
    <w:p w:rsidR="005F174A" w:rsidRPr="00983260" w:rsidRDefault="005F174A" w:rsidP="00983260">
      <w:pPr>
        <w:tabs>
          <w:tab w:val="left" w:pos="1236"/>
        </w:tabs>
      </w:pPr>
    </w:p>
    <w:p w:rsidR="005F174A" w:rsidRDefault="005F174A" w:rsidP="00181889">
      <w:r w:rsidRPr="00181889">
        <w:t>Παρουσίαση στο παιδί: «</w:t>
      </w:r>
      <w:r>
        <w:t>Σ</w:t>
      </w:r>
      <w:r w:rsidRPr="00E82485">
        <w:t>ε αυτήν την περίπτωση, το παιδί προσπαθεί να πιάσει έν</w:t>
      </w:r>
      <w:r>
        <w:t>α αντικείμενο κάτω από το νερό.</w:t>
      </w:r>
      <w:r w:rsidRPr="00181889">
        <w:t>»</w:t>
      </w:r>
      <w:r>
        <w:t xml:space="preserve"> Εσύ ποιο από τα παρακάτω μπορείς να κάνεις; Δες προσεκτικά τις εικόνες και διάλεξε εκείνη που νομίζεις ότι περιγράφει καλύτερα τις δυνατότητές σου</w:t>
      </w:r>
    </w:p>
    <w:p w:rsidR="005F174A" w:rsidRPr="00983260" w:rsidRDefault="005F174A" w:rsidP="00983260"/>
    <w:p w:rsidR="005F174A" w:rsidRPr="00983260" w:rsidRDefault="005F174A" w:rsidP="00983260"/>
    <w:p w:rsidR="005F174A" w:rsidRPr="00983260" w:rsidRDefault="005F174A" w:rsidP="00983260"/>
    <w:p w:rsidR="005F174A" w:rsidRPr="00983260" w:rsidRDefault="005F174A" w:rsidP="00983260"/>
    <w:p w:rsidR="005F174A" w:rsidRPr="00983260" w:rsidRDefault="005F174A" w:rsidP="00983260"/>
    <w:p w:rsidR="005F174A" w:rsidRPr="00983260" w:rsidRDefault="005F174A" w:rsidP="00983260"/>
    <w:p w:rsidR="005F174A" w:rsidRPr="00983260" w:rsidRDefault="005F174A" w:rsidP="00983260"/>
    <w:p w:rsidR="005F174A" w:rsidRPr="00983260" w:rsidRDefault="005F174A" w:rsidP="00983260"/>
    <w:p w:rsidR="005F174A" w:rsidRPr="00983260" w:rsidRDefault="005F174A" w:rsidP="00983260"/>
    <w:p w:rsidR="005F174A" w:rsidRPr="00983260" w:rsidRDefault="005F174A" w:rsidP="00983260"/>
    <w:p w:rsidR="005F174A" w:rsidRPr="00983260" w:rsidRDefault="005F174A" w:rsidP="00983260"/>
    <w:p w:rsidR="005F174A" w:rsidRPr="00983260" w:rsidRDefault="005F174A" w:rsidP="00983260"/>
    <w:tbl>
      <w:tblPr>
        <w:tblpPr w:leftFromText="180" w:rightFromText="180" w:vertAnchor="page" w:horzAnchor="margin" w:tblpY="2773"/>
        <w:tblOverlap w:val="neve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957"/>
        <w:gridCol w:w="3827"/>
        <w:gridCol w:w="992"/>
      </w:tblGrid>
      <w:tr w:rsidR="005F174A" w:rsidRPr="00A36ADF">
        <w:trPr>
          <w:trHeight w:val="269"/>
        </w:trPr>
        <w:tc>
          <w:tcPr>
            <w:tcW w:w="4957" w:type="dxa"/>
          </w:tcPr>
          <w:p w:rsidR="005F174A" w:rsidRPr="00A36ADF" w:rsidRDefault="005F174A" w:rsidP="00A36ADF">
            <w:pPr>
              <w:spacing w:after="0" w:line="240" w:lineRule="auto"/>
              <w:jc w:val="center"/>
              <w:rPr>
                <w:b/>
                <w:bCs/>
              </w:rPr>
            </w:pPr>
            <w:r w:rsidRPr="00A36ADF">
              <w:rPr>
                <w:b/>
                <w:bCs/>
              </w:rPr>
              <w:t>Περιγραφή</w:t>
            </w:r>
          </w:p>
        </w:tc>
        <w:tc>
          <w:tcPr>
            <w:tcW w:w="3827" w:type="dxa"/>
          </w:tcPr>
          <w:p w:rsidR="005F174A" w:rsidRPr="00A36ADF" w:rsidRDefault="005F174A" w:rsidP="00A36ADF">
            <w:pPr>
              <w:spacing w:after="0" w:line="240" w:lineRule="auto"/>
              <w:jc w:val="center"/>
              <w:rPr>
                <w:b/>
                <w:bCs/>
              </w:rPr>
            </w:pPr>
            <w:r w:rsidRPr="00A36ADF">
              <w:rPr>
                <w:b/>
                <w:bCs/>
              </w:rPr>
              <w:t>Σκίτσο</w:t>
            </w:r>
          </w:p>
        </w:tc>
        <w:tc>
          <w:tcPr>
            <w:tcW w:w="992" w:type="dxa"/>
          </w:tcPr>
          <w:p w:rsidR="005F174A" w:rsidRPr="00A36ADF" w:rsidRDefault="005F174A" w:rsidP="00A36ADF">
            <w:pPr>
              <w:pStyle w:val="Default"/>
              <w:tabs>
                <w:tab w:val="left" w:pos="8220"/>
              </w:tabs>
              <w:jc w:val="center"/>
              <w:rPr>
                <w:b/>
                <w:bCs/>
                <w:sz w:val="22"/>
                <w:szCs w:val="22"/>
              </w:rPr>
            </w:pPr>
            <w:r w:rsidRPr="00A36ADF">
              <w:rPr>
                <w:b/>
                <w:bCs/>
                <w:sz w:val="22"/>
                <w:szCs w:val="22"/>
              </w:rPr>
              <w:t>Επίλεξε</w:t>
            </w:r>
          </w:p>
        </w:tc>
      </w:tr>
      <w:tr w:rsidR="005F174A" w:rsidRPr="00A36ADF">
        <w:trPr>
          <w:trHeight w:val="269"/>
        </w:trPr>
        <w:tc>
          <w:tcPr>
            <w:tcW w:w="4957" w:type="dxa"/>
          </w:tcPr>
          <w:p w:rsidR="005F174A" w:rsidRPr="00A36ADF" w:rsidRDefault="005F174A" w:rsidP="00A36ADF">
            <w:pPr>
              <w:spacing w:after="0" w:line="240" w:lineRule="auto"/>
            </w:pPr>
            <w:r w:rsidRPr="00A36ADF">
              <w:t>Το παιδί προσπαθεί να επιπλεύσει με την πλάτη στο νερό (κάνει τον αστερία) με ένα βοηθητικό όργανο επίπλευσης (μακαρόνι) αλλά αποτυγχάνει. Το παιδί στέκεται στο νερό με το κεφάλι πίσω αλλά συνεχίζει να πατά στον πυθμένα της πισίνας.</w:t>
            </w:r>
          </w:p>
        </w:tc>
        <w:tc>
          <w:tcPr>
            <w:tcW w:w="3827" w:type="dxa"/>
          </w:tcPr>
          <w:p w:rsidR="005F174A" w:rsidRPr="00A36ADF" w:rsidRDefault="005F174A" w:rsidP="00A36ADF">
            <w:pPr>
              <w:pStyle w:val="Default"/>
              <w:tabs>
                <w:tab w:val="left" w:pos="8220"/>
              </w:tabs>
              <w:rPr>
                <w:sz w:val="22"/>
                <w:szCs w:val="22"/>
              </w:rPr>
            </w:pPr>
            <w:r w:rsidRPr="00A36ADF">
              <w:rPr>
                <w:noProof/>
                <w:sz w:val="22"/>
                <w:szCs w:val="22"/>
                <w:lang w:eastAsia="el-GR"/>
              </w:rPr>
              <w:pict>
                <v:shape id="Picture 5" o:spid="_x0000_i1037" type="#_x0000_t75" style="width:100.5pt;height:111pt;visibility:visible">
                  <v:imagedata r:id="rId18" o:title="" cropbottom="12014f"/>
                </v:shape>
              </w:pict>
            </w:r>
          </w:p>
        </w:tc>
        <w:tc>
          <w:tcPr>
            <w:tcW w:w="992" w:type="dxa"/>
          </w:tcPr>
          <w:p w:rsidR="005F174A" w:rsidRPr="00A36ADF" w:rsidRDefault="005F174A" w:rsidP="00A36ADF">
            <w:pPr>
              <w:pStyle w:val="Default"/>
              <w:tabs>
                <w:tab w:val="left" w:pos="8220"/>
              </w:tabs>
              <w:jc w:val="center"/>
              <w:rPr>
                <w:sz w:val="22"/>
                <w:szCs w:val="22"/>
                <w:lang w:val="en-US"/>
              </w:rPr>
            </w:pPr>
            <w:r w:rsidRPr="00A36ADF">
              <w:rPr>
                <w:sz w:val="22"/>
                <w:szCs w:val="22"/>
                <w:lang w:val="en-US"/>
              </w:rPr>
              <w:t>1</w:t>
            </w:r>
          </w:p>
        </w:tc>
      </w:tr>
      <w:tr w:rsidR="005F174A" w:rsidRPr="00A36ADF">
        <w:trPr>
          <w:trHeight w:val="269"/>
        </w:trPr>
        <w:tc>
          <w:tcPr>
            <w:tcW w:w="4957" w:type="dxa"/>
          </w:tcPr>
          <w:p w:rsidR="005F174A" w:rsidRPr="00A36ADF" w:rsidRDefault="005F174A" w:rsidP="00A36ADF">
            <w:pPr>
              <w:spacing w:after="0" w:line="240" w:lineRule="auto"/>
            </w:pPr>
            <w:r w:rsidRPr="00A36ADF">
              <w:t>Το παιδί  επιπλέει με την πλάτη στο νερό (κάνει τον  αστερία ) με ένα βοηθητικό όργανο επίπλευσης (μακαρόνι) τα αυτιά είναι βυθισμένα στο νερό και το σώμα είναι καλά ευθυγραμμισμένο πάνω στην επιφάνεια του νερού.</w:t>
            </w:r>
          </w:p>
        </w:tc>
        <w:tc>
          <w:tcPr>
            <w:tcW w:w="3827" w:type="dxa"/>
          </w:tcPr>
          <w:p w:rsidR="005F174A" w:rsidRPr="00A36ADF" w:rsidRDefault="005F174A" w:rsidP="00A36ADF">
            <w:pPr>
              <w:pStyle w:val="Default"/>
              <w:tabs>
                <w:tab w:val="left" w:pos="8220"/>
              </w:tabs>
              <w:rPr>
                <w:sz w:val="22"/>
                <w:szCs w:val="22"/>
              </w:rPr>
            </w:pPr>
            <w:r w:rsidRPr="00A36ADF">
              <w:rPr>
                <w:noProof/>
                <w:sz w:val="22"/>
                <w:szCs w:val="22"/>
                <w:lang w:eastAsia="el-GR"/>
              </w:rPr>
              <w:pict>
                <v:shape id="Picture 8" o:spid="_x0000_i1038" type="#_x0000_t75" style="width:128.25pt;height:111.75pt;visibility:visible">
                  <v:imagedata r:id="rId19" o:title="" croptop="17176f"/>
                </v:shape>
              </w:pict>
            </w:r>
          </w:p>
        </w:tc>
        <w:tc>
          <w:tcPr>
            <w:tcW w:w="992" w:type="dxa"/>
          </w:tcPr>
          <w:p w:rsidR="005F174A" w:rsidRPr="00A36ADF" w:rsidRDefault="005F174A" w:rsidP="00A36ADF">
            <w:pPr>
              <w:pStyle w:val="Default"/>
              <w:tabs>
                <w:tab w:val="left" w:pos="8220"/>
              </w:tabs>
              <w:jc w:val="center"/>
              <w:rPr>
                <w:sz w:val="22"/>
                <w:szCs w:val="22"/>
                <w:lang w:val="en-US"/>
              </w:rPr>
            </w:pPr>
            <w:r w:rsidRPr="00A36ADF">
              <w:rPr>
                <w:sz w:val="22"/>
                <w:szCs w:val="22"/>
                <w:lang w:val="en-US"/>
              </w:rPr>
              <w:t>2</w:t>
            </w:r>
          </w:p>
        </w:tc>
      </w:tr>
      <w:tr w:rsidR="005F174A" w:rsidRPr="00A36ADF">
        <w:trPr>
          <w:trHeight w:val="269"/>
        </w:trPr>
        <w:tc>
          <w:tcPr>
            <w:tcW w:w="4957" w:type="dxa"/>
          </w:tcPr>
          <w:p w:rsidR="005F174A" w:rsidRPr="00A36ADF" w:rsidRDefault="005F174A" w:rsidP="00A36ADF">
            <w:pPr>
              <w:spacing w:after="0" w:line="240" w:lineRule="auto"/>
            </w:pPr>
            <w:r w:rsidRPr="00A36ADF">
              <w:t>Το παιδί επιπλέει με την πλάτη στο νερό (κάνει τον αστερία ) χωρίς βοήθεια με τα αυτιά βυθισμένα και το σώμα είναι καλά ευθυγραμμισμένο πάνω στην επιφάνεια του νερού.</w:t>
            </w:r>
          </w:p>
        </w:tc>
        <w:tc>
          <w:tcPr>
            <w:tcW w:w="3827" w:type="dxa"/>
          </w:tcPr>
          <w:p w:rsidR="005F174A" w:rsidRPr="00A36ADF" w:rsidRDefault="005F174A" w:rsidP="00A36ADF">
            <w:pPr>
              <w:pStyle w:val="Default"/>
              <w:tabs>
                <w:tab w:val="left" w:pos="8220"/>
              </w:tabs>
              <w:rPr>
                <w:sz w:val="22"/>
                <w:szCs w:val="22"/>
              </w:rPr>
            </w:pPr>
            <w:r w:rsidRPr="00A36ADF">
              <w:rPr>
                <w:noProof/>
                <w:lang w:eastAsia="el-GR"/>
              </w:rPr>
              <w:pict>
                <v:shape id="Picture 2" o:spid="_x0000_i1039" type="#_x0000_t75" style="width:147.75pt;height:111.75pt;visibility:visible">
                  <v:imagedata r:id="rId20" o:title="" croptop="20533f" cropbottom="10934f" cropleft="42822f" cropright="1967f"/>
                </v:shape>
              </w:pict>
            </w:r>
          </w:p>
        </w:tc>
        <w:tc>
          <w:tcPr>
            <w:tcW w:w="992" w:type="dxa"/>
          </w:tcPr>
          <w:p w:rsidR="005F174A" w:rsidRPr="00A36ADF" w:rsidRDefault="005F174A" w:rsidP="00A36ADF">
            <w:pPr>
              <w:pStyle w:val="Default"/>
              <w:tabs>
                <w:tab w:val="left" w:pos="8220"/>
              </w:tabs>
              <w:jc w:val="center"/>
              <w:rPr>
                <w:sz w:val="22"/>
                <w:szCs w:val="22"/>
                <w:lang w:val="en-US"/>
              </w:rPr>
            </w:pPr>
            <w:r w:rsidRPr="00A36ADF">
              <w:rPr>
                <w:sz w:val="22"/>
                <w:szCs w:val="22"/>
                <w:lang w:val="en-US"/>
              </w:rPr>
              <w:t>3</w:t>
            </w:r>
          </w:p>
        </w:tc>
      </w:tr>
    </w:tbl>
    <w:p w:rsidR="005F174A" w:rsidRDefault="005F174A" w:rsidP="00E82485">
      <w:r w:rsidRPr="00181889">
        <w:t>Παρουσίαση στο παιδί: «</w:t>
      </w:r>
      <w:r w:rsidRPr="00E82485">
        <w:t>Σε αυτήν την περίπτωση,</w:t>
      </w:r>
      <w:r>
        <w:t xml:space="preserve"> το παιδί προσπαθεί να κάνει τον αστερία ξαπλωμένος με την πλάτη στο νερό». Εσύ ποιο από τα παρακάτω μπορείς να κάνεις; Δες προσεκτικά τις εικόνες και διάλεξε εκείνη που νομίζεις ότι περιγράφει καλύτερα τις δυνατότητές σου</w:t>
      </w:r>
    </w:p>
    <w:p w:rsidR="005F174A" w:rsidRPr="00983260" w:rsidRDefault="005F174A" w:rsidP="00983260"/>
    <w:p w:rsidR="005F174A" w:rsidRPr="00983260" w:rsidRDefault="005F174A" w:rsidP="00983260"/>
    <w:p w:rsidR="005F174A" w:rsidRPr="00983260" w:rsidRDefault="005F174A" w:rsidP="00983260"/>
    <w:p w:rsidR="005F174A" w:rsidRDefault="005F174A" w:rsidP="00983260">
      <w:pPr>
        <w:sectPr w:rsidR="005F174A" w:rsidSect="00E50406">
          <w:footerReference w:type="default" r:id="rId21"/>
          <w:pgSz w:w="11906" w:h="16838"/>
          <w:pgMar w:top="1247" w:right="1418" w:bottom="1247" w:left="1418" w:header="708" w:footer="708" w:gutter="0"/>
          <w:cols w:space="708"/>
          <w:docGrid w:linePitch="360"/>
        </w:sectPr>
      </w:pPr>
    </w:p>
    <w:tbl>
      <w:tblPr>
        <w:tblpPr w:leftFromText="180" w:rightFromText="180" w:vertAnchor="page" w:horzAnchor="margin" w:tblpY="3061"/>
        <w:tblOverlap w:val="neve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957"/>
        <w:gridCol w:w="3827"/>
        <w:gridCol w:w="992"/>
      </w:tblGrid>
      <w:tr w:rsidR="005F174A" w:rsidRPr="00A36ADF">
        <w:trPr>
          <w:trHeight w:val="269"/>
        </w:trPr>
        <w:tc>
          <w:tcPr>
            <w:tcW w:w="4957" w:type="dxa"/>
          </w:tcPr>
          <w:p w:rsidR="005F174A" w:rsidRPr="00A36ADF" w:rsidRDefault="005F174A" w:rsidP="00A36ADF">
            <w:pPr>
              <w:spacing w:after="0" w:line="240" w:lineRule="auto"/>
              <w:jc w:val="center"/>
              <w:rPr>
                <w:b/>
                <w:bCs/>
              </w:rPr>
            </w:pPr>
            <w:r w:rsidRPr="00A36ADF">
              <w:rPr>
                <w:b/>
                <w:bCs/>
              </w:rPr>
              <w:t>Περιγραφή</w:t>
            </w:r>
          </w:p>
        </w:tc>
        <w:tc>
          <w:tcPr>
            <w:tcW w:w="3827" w:type="dxa"/>
          </w:tcPr>
          <w:p w:rsidR="005F174A" w:rsidRPr="00A36ADF" w:rsidRDefault="005F174A" w:rsidP="00A36ADF">
            <w:pPr>
              <w:spacing w:after="0" w:line="240" w:lineRule="auto"/>
              <w:jc w:val="center"/>
              <w:rPr>
                <w:b/>
                <w:bCs/>
              </w:rPr>
            </w:pPr>
            <w:r w:rsidRPr="00A36ADF">
              <w:rPr>
                <w:b/>
                <w:bCs/>
              </w:rPr>
              <w:t>Σκίτσο</w:t>
            </w:r>
          </w:p>
        </w:tc>
        <w:tc>
          <w:tcPr>
            <w:tcW w:w="992" w:type="dxa"/>
          </w:tcPr>
          <w:p w:rsidR="005F174A" w:rsidRPr="00A36ADF" w:rsidRDefault="005F174A" w:rsidP="00A36ADF">
            <w:pPr>
              <w:pStyle w:val="Default"/>
              <w:tabs>
                <w:tab w:val="left" w:pos="8220"/>
              </w:tabs>
              <w:rPr>
                <w:b/>
                <w:bCs/>
                <w:sz w:val="22"/>
                <w:szCs w:val="22"/>
              </w:rPr>
            </w:pPr>
            <w:r w:rsidRPr="00A36ADF">
              <w:rPr>
                <w:b/>
                <w:bCs/>
                <w:sz w:val="22"/>
                <w:szCs w:val="22"/>
              </w:rPr>
              <w:t>Επίλεξε</w:t>
            </w:r>
          </w:p>
        </w:tc>
      </w:tr>
      <w:tr w:rsidR="005F174A" w:rsidRPr="00A36ADF">
        <w:trPr>
          <w:trHeight w:val="269"/>
        </w:trPr>
        <w:tc>
          <w:tcPr>
            <w:tcW w:w="4957" w:type="dxa"/>
          </w:tcPr>
          <w:p w:rsidR="005F174A" w:rsidRPr="00A36ADF" w:rsidRDefault="005F174A" w:rsidP="00A36ADF">
            <w:pPr>
              <w:spacing w:after="0" w:line="240" w:lineRule="auto"/>
            </w:pPr>
            <w:r w:rsidRPr="00A36ADF">
              <w:t>Το παιδί προσπαθεί να επιπλεύσει με το πρόσωπο στο νερό και ένα βοηθητικό όργανο επίπλευσης (μακαρόνι) αλλά αποτυγχάνει. Το παιδί έχει το πρόσωπο βυθισμένο στο νερό και κοιτάζει τον πυθμένα της πισίνας  αλλά συνεχίζει να πατά στον πυθμένα της πισίνας.</w:t>
            </w:r>
          </w:p>
        </w:tc>
        <w:tc>
          <w:tcPr>
            <w:tcW w:w="3827" w:type="dxa"/>
          </w:tcPr>
          <w:p w:rsidR="005F174A" w:rsidRPr="00A36ADF" w:rsidRDefault="005F174A" w:rsidP="00A36ADF">
            <w:pPr>
              <w:pStyle w:val="Default"/>
              <w:tabs>
                <w:tab w:val="left" w:pos="8220"/>
              </w:tabs>
              <w:rPr>
                <w:sz w:val="22"/>
                <w:szCs w:val="22"/>
              </w:rPr>
            </w:pPr>
            <w:r w:rsidRPr="00A36ADF">
              <w:rPr>
                <w:noProof/>
                <w:sz w:val="22"/>
                <w:szCs w:val="22"/>
                <w:lang w:eastAsia="el-GR"/>
              </w:rPr>
              <w:pict>
                <v:shape id="Picture 12" o:spid="_x0000_i1040" type="#_x0000_t75" style="width:98.25pt;height:111pt;visibility:visible">
                  <v:imagedata r:id="rId22" o:title="" cropbottom="16466f"/>
                </v:shape>
              </w:pict>
            </w:r>
          </w:p>
        </w:tc>
        <w:tc>
          <w:tcPr>
            <w:tcW w:w="992" w:type="dxa"/>
          </w:tcPr>
          <w:p w:rsidR="005F174A" w:rsidRPr="00A36ADF" w:rsidRDefault="005F174A" w:rsidP="00A36ADF">
            <w:pPr>
              <w:pStyle w:val="Default"/>
              <w:tabs>
                <w:tab w:val="left" w:pos="8220"/>
              </w:tabs>
              <w:rPr>
                <w:sz w:val="22"/>
                <w:szCs w:val="22"/>
                <w:lang w:val="en-US"/>
              </w:rPr>
            </w:pPr>
            <w:r w:rsidRPr="00A36ADF">
              <w:rPr>
                <w:sz w:val="22"/>
                <w:szCs w:val="22"/>
                <w:lang w:val="en-US"/>
              </w:rPr>
              <w:t>1</w:t>
            </w:r>
          </w:p>
        </w:tc>
      </w:tr>
      <w:tr w:rsidR="005F174A" w:rsidRPr="00A36ADF">
        <w:trPr>
          <w:trHeight w:val="269"/>
        </w:trPr>
        <w:tc>
          <w:tcPr>
            <w:tcW w:w="4957" w:type="dxa"/>
          </w:tcPr>
          <w:p w:rsidR="005F174A" w:rsidRPr="00A36ADF" w:rsidRDefault="005F174A" w:rsidP="00A36ADF">
            <w:pPr>
              <w:tabs>
                <w:tab w:val="left" w:pos="1800"/>
              </w:tabs>
              <w:spacing w:after="0" w:line="240" w:lineRule="auto"/>
            </w:pPr>
            <w:r w:rsidRPr="00A36ADF">
              <w:t xml:space="preserve">Το παιδί κ προσπαθεί να επιπλεύσει με το πρόσωπο στο νερό και ένα βοηθητικό όργανο επίπλευσης (μακαρόνι). Το πρόσωπο βυθισμένο στο νερό και το σώμα είναι καλά ευθυγραμμισμένο πάνω στην επιφάνεια του νερού. </w:t>
            </w:r>
          </w:p>
        </w:tc>
        <w:tc>
          <w:tcPr>
            <w:tcW w:w="3827" w:type="dxa"/>
          </w:tcPr>
          <w:p w:rsidR="005F174A" w:rsidRPr="00A36ADF" w:rsidRDefault="005F174A" w:rsidP="00A36ADF">
            <w:pPr>
              <w:pStyle w:val="Default"/>
              <w:tabs>
                <w:tab w:val="left" w:pos="8220"/>
              </w:tabs>
              <w:rPr>
                <w:sz w:val="22"/>
                <w:szCs w:val="22"/>
              </w:rPr>
            </w:pPr>
            <w:r w:rsidRPr="00A36ADF">
              <w:rPr>
                <w:noProof/>
                <w:sz w:val="22"/>
                <w:szCs w:val="22"/>
                <w:lang w:eastAsia="el-GR"/>
              </w:rPr>
              <w:pict>
                <v:shape id="Picture 15" o:spid="_x0000_i1041" type="#_x0000_t75" style="width:123.75pt;height:112.5pt;visibility:visible">
                  <v:imagedata r:id="rId23" o:title="" croptop="12999f" cropbottom="3572f"/>
                </v:shape>
              </w:pict>
            </w:r>
          </w:p>
        </w:tc>
        <w:tc>
          <w:tcPr>
            <w:tcW w:w="992" w:type="dxa"/>
          </w:tcPr>
          <w:p w:rsidR="005F174A" w:rsidRPr="00A36ADF" w:rsidRDefault="005F174A" w:rsidP="00A36ADF">
            <w:pPr>
              <w:pStyle w:val="Default"/>
              <w:tabs>
                <w:tab w:val="left" w:pos="8220"/>
              </w:tabs>
              <w:rPr>
                <w:sz w:val="22"/>
                <w:szCs w:val="22"/>
                <w:lang w:val="en-US"/>
              </w:rPr>
            </w:pPr>
            <w:r w:rsidRPr="00A36ADF">
              <w:rPr>
                <w:sz w:val="22"/>
                <w:szCs w:val="22"/>
                <w:lang w:val="en-US"/>
              </w:rPr>
              <w:t>2</w:t>
            </w:r>
          </w:p>
        </w:tc>
      </w:tr>
      <w:tr w:rsidR="005F174A" w:rsidRPr="00A36ADF">
        <w:trPr>
          <w:trHeight w:val="269"/>
        </w:trPr>
        <w:tc>
          <w:tcPr>
            <w:tcW w:w="4957" w:type="dxa"/>
          </w:tcPr>
          <w:p w:rsidR="005F174A" w:rsidRPr="00A36ADF" w:rsidRDefault="005F174A" w:rsidP="00A36ADF">
            <w:pPr>
              <w:spacing w:after="0" w:line="240" w:lineRule="auto"/>
            </w:pPr>
            <w:r w:rsidRPr="00A36ADF">
              <w:t>Το παιδί επιπλέει με το πρόσωπο βυθισμένο στο νερό χωρίς καμία βοήθεια  και το σώμα είναι καλά ευθυγραμμισμένο πάνω στην επιφάνεια του νερού.</w:t>
            </w:r>
          </w:p>
        </w:tc>
        <w:tc>
          <w:tcPr>
            <w:tcW w:w="3827" w:type="dxa"/>
          </w:tcPr>
          <w:p w:rsidR="005F174A" w:rsidRPr="00A36ADF" w:rsidRDefault="005F174A" w:rsidP="00A36ADF">
            <w:pPr>
              <w:pStyle w:val="Default"/>
              <w:tabs>
                <w:tab w:val="left" w:pos="8220"/>
              </w:tabs>
              <w:rPr>
                <w:sz w:val="22"/>
                <w:szCs w:val="22"/>
              </w:rPr>
            </w:pPr>
            <w:r w:rsidRPr="00A36ADF">
              <w:rPr>
                <w:noProof/>
                <w:sz w:val="22"/>
                <w:szCs w:val="22"/>
                <w:lang w:eastAsia="el-GR"/>
              </w:rPr>
              <w:pict>
                <v:shape id="Picture 17" o:spid="_x0000_i1042" type="#_x0000_t75" style="width:135.75pt;height:113.25pt;visibility:visible">
                  <v:imagedata r:id="rId24" o:title="" croptop="13134f"/>
                </v:shape>
              </w:pict>
            </w:r>
          </w:p>
        </w:tc>
        <w:tc>
          <w:tcPr>
            <w:tcW w:w="992" w:type="dxa"/>
          </w:tcPr>
          <w:p w:rsidR="005F174A" w:rsidRPr="00A36ADF" w:rsidRDefault="005F174A" w:rsidP="00A36ADF">
            <w:pPr>
              <w:pStyle w:val="Default"/>
              <w:tabs>
                <w:tab w:val="left" w:pos="8220"/>
              </w:tabs>
              <w:rPr>
                <w:sz w:val="22"/>
                <w:szCs w:val="22"/>
                <w:lang w:val="en-US"/>
              </w:rPr>
            </w:pPr>
            <w:r w:rsidRPr="00A36ADF">
              <w:rPr>
                <w:sz w:val="22"/>
                <w:szCs w:val="22"/>
                <w:lang w:val="en-US"/>
              </w:rPr>
              <w:t>3</w:t>
            </w:r>
          </w:p>
        </w:tc>
      </w:tr>
    </w:tbl>
    <w:p w:rsidR="005F174A" w:rsidRPr="00983260" w:rsidRDefault="005F174A" w:rsidP="00983260">
      <w:r w:rsidRPr="00181889">
        <w:t>Παρουσίαση στο παιδί: «</w:t>
      </w:r>
      <w:r w:rsidRPr="00E82485">
        <w:t>Σε αυτήν την περίπτωση,</w:t>
      </w:r>
      <w:r>
        <w:t xml:space="preserve"> το παιδί προσπαθεί να κάνει τον αστερία ξαπλωμένος με το πρόσωπο στο νερό». Εσύ ποιο από τα παρακάτω μπορείς να κάνεις; Δες προσεκτικά τις εικόνες και διάλεξε εκείνη που νομίζεις ότι περιγράφει καλύτερα τις δυνατότητές σου.</w:t>
      </w:r>
    </w:p>
    <w:p w:rsidR="005F174A" w:rsidRPr="00983260" w:rsidRDefault="005F174A" w:rsidP="00983260"/>
    <w:p w:rsidR="005F174A" w:rsidRDefault="005F174A" w:rsidP="00983260">
      <w:pPr>
        <w:tabs>
          <w:tab w:val="left" w:pos="960"/>
        </w:tabs>
        <w:sectPr w:rsidR="005F174A" w:rsidSect="00E50406">
          <w:pgSz w:w="11906" w:h="16838"/>
          <w:pgMar w:top="1247" w:right="1418" w:bottom="1247" w:left="1418" w:header="708" w:footer="708" w:gutter="0"/>
          <w:cols w:space="708"/>
          <w:docGrid w:linePitch="360"/>
        </w:sectPr>
      </w:pPr>
      <w:r>
        <w:tab/>
      </w:r>
    </w:p>
    <w:tbl>
      <w:tblPr>
        <w:tblpPr w:leftFromText="180" w:rightFromText="180" w:vertAnchor="page" w:horzAnchor="margin" w:tblpY="2341"/>
        <w:tblOverlap w:val="neve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091"/>
        <w:gridCol w:w="2693"/>
        <w:gridCol w:w="992"/>
      </w:tblGrid>
      <w:tr w:rsidR="005F174A" w:rsidRPr="00A36ADF">
        <w:trPr>
          <w:trHeight w:val="269"/>
        </w:trPr>
        <w:tc>
          <w:tcPr>
            <w:tcW w:w="6091" w:type="dxa"/>
          </w:tcPr>
          <w:p w:rsidR="005F174A" w:rsidRPr="00A36ADF" w:rsidRDefault="005F174A" w:rsidP="00A36ADF">
            <w:pPr>
              <w:spacing w:after="0" w:line="240" w:lineRule="auto"/>
              <w:jc w:val="center"/>
              <w:rPr>
                <w:b/>
                <w:bCs/>
              </w:rPr>
            </w:pPr>
            <w:r w:rsidRPr="00A36ADF">
              <w:rPr>
                <w:b/>
                <w:bCs/>
              </w:rPr>
              <w:t>Περιγραφή</w:t>
            </w:r>
          </w:p>
        </w:tc>
        <w:tc>
          <w:tcPr>
            <w:tcW w:w="2693" w:type="dxa"/>
          </w:tcPr>
          <w:p w:rsidR="005F174A" w:rsidRPr="00A36ADF" w:rsidRDefault="005F174A" w:rsidP="00A36ADF">
            <w:pPr>
              <w:spacing w:after="0" w:line="240" w:lineRule="auto"/>
              <w:jc w:val="center"/>
              <w:rPr>
                <w:b/>
                <w:bCs/>
              </w:rPr>
            </w:pPr>
            <w:r w:rsidRPr="00A36ADF">
              <w:rPr>
                <w:b/>
                <w:bCs/>
              </w:rPr>
              <w:t>Σκίτσο</w:t>
            </w:r>
          </w:p>
        </w:tc>
        <w:tc>
          <w:tcPr>
            <w:tcW w:w="992" w:type="dxa"/>
          </w:tcPr>
          <w:p w:rsidR="005F174A" w:rsidRPr="00A36ADF" w:rsidRDefault="005F174A" w:rsidP="00A36ADF">
            <w:pPr>
              <w:pStyle w:val="Default"/>
              <w:tabs>
                <w:tab w:val="left" w:pos="8220"/>
              </w:tabs>
              <w:jc w:val="center"/>
              <w:rPr>
                <w:b/>
                <w:bCs/>
                <w:sz w:val="22"/>
                <w:szCs w:val="22"/>
                <w:lang w:val="en-US"/>
              </w:rPr>
            </w:pPr>
            <w:r w:rsidRPr="00A36ADF">
              <w:rPr>
                <w:b/>
                <w:bCs/>
                <w:sz w:val="22"/>
                <w:szCs w:val="22"/>
              </w:rPr>
              <w:t>Επίλεξε</w:t>
            </w:r>
          </w:p>
        </w:tc>
      </w:tr>
      <w:tr w:rsidR="005F174A" w:rsidRPr="00A36ADF">
        <w:trPr>
          <w:trHeight w:val="269"/>
        </w:trPr>
        <w:tc>
          <w:tcPr>
            <w:tcW w:w="6091" w:type="dxa"/>
          </w:tcPr>
          <w:p w:rsidR="005F174A" w:rsidRPr="00A36ADF" w:rsidRDefault="005F174A" w:rsidP="00A36ADF">
            <w:pPr>
              <w:spacing w:after="0" w:line="240" w:lineRule="auto"/>
            </w:pPr>
            <w:r w:rsidRPr="00A36ADF">
              <w:t>Το παιδί αποφεύγει να γλιστρήσει στην τσουλήθρα   με (ή χωρίς) βοηθητικό όργανο επίπλευσης.</w:t>
            </w:r>
          </w:p>
        </w:tc>
        <w:tc>
          <w:tcPr>
            <w:tcW w:w="2693" w:type="dxa"/>
          </w:tcPr>
          <w:p w:rsidR="005F174A" w:rsidRPr="00A36ADF" w:rsidRDefault="005F174A" w:rsidP="00A36ADF">
            <w:pPr>
              <w:pStyle w:val="Default"/>
              <w:tabs>
                <w:tab w:val="left" w:pos="8220"/>
              </w:tabs>
              <w:rPr>
                <w:sz w:val="22"/>
                <w:szCs w:val="22"/>
              </w:rPr>
            </w:pPr>
            <w:r w:rsidRPr="00A36ADF">
              <w:rPr>
                <w:noProof/>
                <w:lang w:eastAsia="el-GR"/>
              </w:rPr>
              <w:pict>
                <v:shape id="Picture 29" o:spid="_x0000_i1043" type="#_x0000_t75" style="width:88.5pt;height:111.75pt;visibility:visible">
                  <v:imagedata r:id="rId25" o:title="" croptop="8167f" cropbottom="4003f" cropright="46017f"/>
                </v:shape>
              </w:pict>
            </w:r>
          </w:p>
        </w:tc>
        <w:tc>
          <w:tcPr>
            <w:tcW w:w="992" w:type="dxa"/>
          </w:tcPr>
          <w:p w:rsidR="005F174A" w:rsidRPr="00A36ADF" w:rsidRDefault="005F174A" w:rsidP="00A36ADF">
            <w:pPr>
              <w:pStyle w:val="Default"/>
              <w:tabs>
                <w:tab w:val="left" w:pos="8220"/>
              </w:tabs>
              <w:jc w:val="center"/>
              <w:rPr>
                <w:sz w:val="22"/>
                <w:szCs w:val="22"/>
                <w:lang w:val="en-US"/>
              </w:rPr>
            </w:pPr>
            <w:r w:rsidRPr="00A36ADF">
              <w:rPr>
                <w:sz w:val="22"/>
                <w:szCs w:val="22"/>
                <w:lang w:val="en-US"/>
              </w:rPr>
              <w:t>1</w:t>
            </w:r>
          </w:p>
        </w:tc>
      </w:tr>
      <w:tr w:rsidR="005F174A" w:rsidRPr="00A36ADF">
        <w:trPr>
          <w:trHeight w:val="269"/>
        </w:trPr>
        <w:tc>
          <w:tcPr>
            <w:tcW w:w="6091" w:type="dxa"/>
          </w:tcPr>
          <w:p w:rsidR="005F174A" w:rsidRPr="00A36ADF" w:rsidRDefault="005F174A" w:rsidP="00A36ADF">
            <w:pPr>
              <w:spacing w:after="0" w:line="240" w:lineRule="auto"/>
            </w:pPr>
            <w:r w:rsidRPr="00A36ADF">
              <w:t>Το παιδί γλιστράει στην τσουλήθρα και πέφτει στο νερό με βοηθητικό όργανο επίπλευσης.</w:t>
            </w:r>
          </w:p>
        </w:tc>
        <w:tc>
          <w:tcPr>
            <w:tcW w:w="2693" w:type="dxa"/>
          </w:tcPr>
          <w:p w:rsidR="005F174A" w:rsidRPr="00A36ADF" w:rsidRDefault="005F174A" w:rsidP="00A36ADF">
            <w:pPr>
              <w:pStyle w:val="Default"/>
              <w:tabs>
                <w:tab w:val="left" w:pos="8220"/>
              </w:tabs>
              <w:rPr>
                <w:sz w:val="22"/>
                <w:szCs w:val="22"/>
              </w:rPr>
            </w:pPr>
            <w:r w:rsidRPr="00A36ADF">
              <w:rPr>
                <w:noProof/>
                <w:lang w:eastAsia="el-GR"/>
              </w:rPr>
              <w:pict>
                <v:shape id="Picture 19" o:spid="_x0000_i1044" type="#_x0000_t75" style="width:93pt;height:111.75pt;visibility:visible">
                  <v:imagedata r:id="rId25" o:title="" croptop="14655f" cropbottom="8739f" cropleft="26531f" cropright="22765f"/>
                </v:shape>
              </w:pict>
            </w:r>
          </w:p>
        </w:tc>
        <w:tc>
          <w:tcPr>
            <w:tcW w:w="992" w:type="dxa"/>
          </w:tcPr>
          <w:p w:rsidR="005F174A" w:rsidRPr="00A36ADF" w:rsidRDefault="005F174A" w:rsidP="00A36ADF">
            <w:pPr>
              <w:pStyle w:val="Default"/>
              <w:tabs>
                <w:tab w:val="left" w:pos="8220"/>
              </w:tabs>
              <w:jc w:val="center"/>
              <w:rPr>
                <w:sz w:val="22"/>
                <w:szCs w:val="22"/>
                <w:lang w:val="en-US"/>
              </w:rPr>
            </w:pPr>
            <w:r w:rsidRPr="00A36ADF">
              <w:rPr>
                <w:sz w:val="22"/>
                <w:szCs w:val="22"/>
                <w:lang w:val="en-US"/>
              </w:rPr>
              <w:t>2</w:t>
            </w:r>
          </w:p>
        </w:tc>
      </w:tr>
      <w:tr w:rsidR="005F174A" w:rsidRPr="00A36ADF">
        <w:trPr>
          <w:trHeight w:val="269"/>
        </w:trPr>
        <w:tc>
          <w:tcPr>
            <w:tcW w:w="6091" w:type="dxa"/>
          </w:tcPr>
          <w:p w:rsidR="005F174A" w:rsidRPr="00A36ADF" w:rsidRDefault="005F174A" w:rsidP="00A36ADF">
            <w:pPr>
              <w:spacing w:after="0" w:line="240" w:lineRule="auto"/>
            </w:pPr>
            <w:r w:rsidRPr="00A36ADF">
              <w:t>Το παιδί γλιστράει στην τσουλήθρα  και πέφτει στο νερό  χωρίς βοηθητικό όργανο επίπλευσης.</w:t>
            </w:r>
          </w:p>
        </w:tc>
        <w:tc>
          <w:tcPr>
            <w:tcW w:w="2693" w:type="dxa"/>
          </w:tcPr>
          <w:p w:rsidR="005F174A" w:rsidRPr="00A36ADF" w:rsidRDefault="005F174A" w:rsidP="00A36ADF">
            <w:pPr>
              <w:pStyle w:val="Default"/>
              <w:tabs>
                <w:tab w:val="left" w:pos="8220"/>
              </w:tabs>
              <w:rPr>
                <w:sz w:val="22"/>
                <w:szCs w:val="22"/>
              </w:rPr>
            </w:pPr>
            <w:r w:rsidRPr="00A36ADF">
              <w:rPr>
                <w:noProof/>
                <w:lang w:eastAsia="el-GR"/>
              </w:rPr>
              <w:pict>
                <v:shape id="Picture 18" o:spid="_x0000_i1045" type="#_x0000_t75" style="width:109.5pt;height:112.5pt;visibility:visible">
                  <v:imagedata r:id="rId25" o:title="" croptop="11599f" cropbottom="8900f" cropleft="45782f"/>
                </v:shape>
              </w:pict>
            </w:r>
          </w:p>
        </w:tc>
        <w:tc>
          <w:tcPr>
            <w:tcW w:w="992" w:type="dxa"/>
          </w:tcPr>
          <w:p w:rsidR="005F174A" w:rsidRPr="00A36ADF" w:rsidRDefault="005F174A" w:rsidP="00A36ADF">
            <w:pPr>
              <w:pStyle w:val="Default"/>
              <w:tabs>
                <w:tab w:val="left" w:pos="8220"/>
              </w:tabs>
              <w:jc w:val="center"/>
              <w:rPr>
                <w:sz w:val="22"/>
                <w:szCs w:val="22"/>
                <w:lang w:val="en-US"/>
              </w:rPr>
            </w:pPr>
            <w:r w:rsidRPr="00A36ADF">
              <w:rPr>
                <w:sz w:val="22"/>
                <w:szCs w:val="22"/>
                <w:lang w:val="en-US"/>
              </w:rPr>
              <w:t>3</w:t>
            </w:r>
          </w:p>
        </w:tc>
      </w:tr>
    </w:tbl>
    <w:p w:rsidR="005F174A" w:rsidRPr="00983260" w:rsidRDefault="005F174A" w:rsidP="00523494">
      <w:r w:rsidRPr="00181889">
        <w:t>Παρουσίαση στο παιδί: «</w:t>
      </w:r>
      <w:r w:rsidRPr="00523494">
        <w:t>Σε αυτήν την περίπτω</w:t>
      </w:r>
      <w:r>
        <w:t>ση, το παιδί προσπαθεί να βουτήξει στο νερό από μια τσουλήθρα». Εσύ ποιο από τα παρακάτω μπορείς να κάνεις; Δες προσεκτικά τις εικόνες και διάλεξε εκείνη που νομίζεις ότι περιγράφει καλύτερα τις δυνατότητές σου.</w:t>
      </w:r>
    </w:p>
    <w:p w:rsidR="005F174A" w:rsidRPr="00983260" w:rsidRDefault="005F174A" w:rsidP="00983260">
      <w:pPr>
        <w:tabs>
          <w:tab w:val="left" w:pos="960"/>
        </w:tabs>
      </w:pPr>
    </w:p>
    <w:p w:rsidR="005F174A" w:rsidRPr="00983260" w:rsidRDefault="005F174A" w:rsidP="00983260"/>
    <w:p w:rsidR="005F174A" w:rsidRDefault="005F174A" w:rsidP="00983260">
      <w:pPr>
        <w:sectPr w:rsidR="005F174A" w:rsidSect="00E50406">
          <w:pgSz w:w="11906" w:h="16838"/>
          <w:pgMar w:top="1247" w:right="1418" w:bottom="1247" w:left="1418" w:header="708" w:footer="708" w:gutter="0"/>
          <w:cols w:space="708"/>
          <w:docGrid w:linePitch="360"/>
        </w:sectPr>
      </w:pPr>
    </w:p>
    <w:tbl>
      <w:tblPr>
        <w:tblpPr w:leftFromText="180" w:rightFromText="180" w:vertAnchor="page" w:horzAnchor="margin" w:tblpY="2905"/>
        <w:tblOverlap w:val="neve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957"/>
        <w:gridCol w:w="3827"/>
        <w:gridCol w:w="992"/>
      </w:tblGrid>
      <w:tr w:rsidR="005F174A" w:rsidRPr="00A36ADF">
        <w:trPr>
          <w:trHeight w:val="269"/>
        </w:trPr>
        <w:tc>
          <w:tcPr>
            <w:tcW w:w="4957" w:type="dxa"/>
          </w:tcPr>
          <w:p w:rsidR="005F174A" w:rsidRPr="00A36ADF" w:rsidRDefault="005F174A" w:rsidP="00A36ADF">
            <w:pPr>
              <w:spacing w:after="0" w:line="240" w:lineRule="auto"/>
              <w:jc w:val="center"/>
              <w:rPr>
                <w:b/>
                <w:bCs/>
              </w:rPr>
            </w:pPr>
            <w:r w:rsidRPr="00A36ADF">
              <w:rPr>
                <w:b/>
                <w:bCs/>
              </w:rPr>
              <w:t>Περιγραφή</w:t>
            </w:r>
          </w:p>
        </w:tc>
        <w:tc>
          <w:tcPr>
            <w:tcW w:w="3827" w:type="dxa"/>
          </w:tcPr>
          <w:p w:rsidR="005F174A" w:rsidRPr="00A36ADF" w:rsidRDefault="005F174A" w:rsidP="00A36ADF">
            <w:pPr>
              <w:spacing w:after="0" w:line="240" w:lineRule="auto"/>
              <w:jc w:val="center"/>
              <w:rPr>
                <w:b/>
                <w:bCs/>
              </w:rPr>
            </w:pPr>
            <w:r w:rsidRPr="00A36ADF">
              <w:rPr>
                <w:b/>
                <w:bCs/>
              </w:rPr>
              <w:t>Σκίτσο</w:t>
            </w:r>
          </w:p>
        </w:tc>
        <w:tc>
          <w:tcPr>
            <w:tcW w:w="992" w:type="dxa"/>
          </w:tcPr>
          <w:p w:rsidR="005F174A" w:rsidRPr="00A36ADF" w:rsidRDefault="005F174A" w:rsidP="00A36ADF">
            <w:pPr>
              <w:pStyle w:val="Default"/>
              <w:tabs>
                <w:tab w:val="left" w:pos="8220"/>
              </w:tabs>
              <w:jc w:val="center"/>
              <w:rPr>
                <w:b/>
                <w:bCs/>
                <w:sz w:val="22"/>
                <w:szCs w:val="22"/>
                <w:lang w:val="en-US"/>
              </w:rPr>
            </w:pPr>
            <w:r w:rsidRPr="00A36ADF">
              <w:rPr>
                <w:b/>
                <w:bCs/>
                <w:sz w:val="22"/>
                <w:szCs w:val="22"/>
              </w:rPr>
              <w:t>Επίλεξε</w:t>
            </w:r>
          </w:p>
        </w:tc>
      </w:tr>
      <w:tr w:rsidR="005F174A" w:rsidRPr="00A36ADF">
        <w:trPr>
          <w:trHeight w:val="269"/>
        </w:trPr>
        <w:tc>
          <w:tcPr>
            <w:tcW w:w="4957" w:type="dxa"/>
          </w:tcPr>
          <w:p w:rsidR="005F174A" w:rsidRPr="00A36ADF" w:rsidRDefault="005F174A" w:rsidP="00A36ADF">
            <w:pPr>
              <w:spacing w:after="0" w:line="240" w:lineRule="auto"/>
            </w:pPr>
            <w:r w:rsidRPr="00A36ADF">
              <w:t>Το παιδί πιάνει την άκρη της πισίνας, βάζει τα πόδια του στον τοίχο αλλά δεν αφήνει τον τοίχο και  συνεχίζει να πατά στον πάτο της πισίνας.</w:t>
            </w:r>
          </w:p>
        </w:tc>
        <w:tc>
          <w:tcPr>
            <w:tcW w:w="3827" w:type="dxa"/>
          </w:tcPr>
          <w:p w:rsidR="005F174A" w:rsidRPr="00A36ADF" w:rsidRDefault="005F174A" w:rsidP="00A36ADF">
            <w:pPr>
              <w:pStyle w:val="Default"/>
              <w:tabs>
                <w:tab w:val="left" w:pos="8220"/>
              </w:tabs>
              <w:rPr>
                <w:sz w:val="22"/>
                <w:szCs w:val="22"/>
              </w:rPr>
            </w:pPr>
            <w:r w:rsidRPr="00A36ADF">
              <w:rPr>
                <w:noProof/>
                <w:lang w:eastAsia="el-GR"/>
              </w:rPr>
              <w:pict>
                <v:shape id="Picture 1" o:spid="_x0000_i1046" type="#_x0000_t75" style="width:120.75pt;height:112.5pt;visibility:visible">
                  <v:imagedata r:id="rId26" o:title=""/>
                </v:shape>
              </w:pict>
            </w:r>
          </w:p>
        </w:tc>
        <w:tc>
          <w:tcPr>
            <w:tcW w:w="992" w:type="dxa"/>
          </w:tcPr>
          <w:p w:rsidR="005F174A" w:rsidRPr="00A36ADF" w:rsidRDefault="005F174A" w:rsidP="00A36ADF">
            <w:pPr>
              <w:pStyle w:val="Default"/>
              <w:tabs>
                <w:tab w:val="left" w:pos="8220"/>
              </w:tabs>
              <w:jc w:val="center"/>
              <w:rPr>
                <w:sz w:val="22"/>
                <w:szCs w:val="22"/>
                <w:lang w:val="en-US"/>
              </w:rPr>
            </w:pPr>
            <w:r w:rsidRPr="00A36ADF">
              <w:rPr>
                <w:sz w:val="22"/>
                <w:szCs w:val="22"/>
                <w:lang w:val="en-US"/>
              </w:rPr>
              <w:t>1</w:t>
            </w:r>
          </w:p>
        </w:tc>
      </w:tr>
      <w:tr w:rsidR="005F174A" w:rsidRPr="00A36ADF">
        <w:trPr>
          <w:trHeight w:val="269"/>
        </w:trPr>
        <w:tc>
          <w:tcPr>
            <w:tcW w:w="4957" w:type="dxa"/>
          </w:tcPr>
          <w:p w:rsidR="005F174A" w:rsidRPr="00A36ADF" w:rsidRDefault="005F174A" w:rsidP="00A36ADF">
            <w:pPr>
              <w:spacing w:after="0" w:line="240" w:lineRule="auto"/>
            </w:pPr>
            <w:r w:rsidRPr="00A36ADF">
              <w:t>Το παιδί σπρώχνει από τον τοίχο και γλιστρά λίγο, το σώμα δεν είναι ευθυγραμμισμένο πάνω στην επιφάνεια του νερού και κοιτάζει εν μέρει έξω από το νερό.</w:t>
            </w:r>
          </w:p>
        </w:tc>
        <w:tc>
          <w:tcPr>
            <w:tcW w:w="3827" w:type="dxa"/>
          </w:tcPr>
          <w:p w:rsidR="005F174A" w:rsidRPr="00A36ADF" w:rsidRDefault="005F174A" w:rsidP="00A36ADF">
            <w:pPr>
              <w:pStyle w:val="Default"/>
              <w:tabs>
                <w:tab w:val="left" w:pos="8220"/>
              </w:tabs>
              <w:rPr>
                <w:sz w:val="22"/>
                <w:szCs w:val="22"/>
              </w:rPr>
            </w:pPr>
            <w:r w:rsidRPr="00A36ADF">
              <w:rPr>
                <w:noProof/>
                <w:sz w:val="22"/>
                <w:szCs w:val="22"/>
                <w:lang w:eastAsia="el-GR"/>
              </w:rPr>
              <w:pict>
                <v:shape id="Picture 21" o:spid="_x0000_i1047" type="#_x0000_t75" style="width:204pt;height:67.5pt;visibility:visible">
                  <v:imagedata r:id="rId27" o:title=""/>
                </v:shape>
              </w:pict>
            </w:r>
          </w:p>
        </w:tc>
        <w:tc>
          <w:tcPr>
            <w:tcW w:w="992" w:type="dxa"/>
          </w:tcPr>
          <w:p w:rsidR="005F174A" w:rsidRPr="00A36ADF" w:rsidRDefault="005F174A" w:rsidP="00A36ADF">
            <w:pPr>
              <w:pStyle w:val="Default"/>
              <w:tabs>
                <w:tab w:val="left" w:pos="8220"/>
              </w:tabs>
              <w:jc w:val="center"/>
              <w:rPr>
                <w:sz w:val="22"/>
                <w:szCs w:val="22"/>
                <w:lang w:val="en-US"/>
              </w:rPr>
            </w:pPr>
            <w:r w:rsidRPr="00A36ADF">
              <w:rPr>
                <w:sz w:val="22"/>
                <w:szCs w:val="22"/>
                <w:lang w:val="en-US"/>
              </w:rPr>
              <w:t>2</w:t>
            </w:r>
          </w:p>
        </w:tc>
      </w:tr>
      <w:tr w:rsidR="005F174A" w:rsidRPr="00A36ADF">
        <w:trPr>
          <w:trHeight w:val="269"/>
        </w:trPr>
        <w:tc>
          <w:tcPr>
            <w:tcW w:w="4957" w:type="dxa"/>
          </w:tcPr>
          <w:p w:rsidR="005F174A" w:rsidRPr="00A36ADF" w:rsidRDefault="005F174A" w:rsidP="00A36ADF">
            <w:pPr>
              <w:spacing w:after="0" w:line="240" w:lineRule="auto"/>
            </w:pPr>
            <w:r w:rsidRPr="00A36ADF">
              <w:t>Το παιδί σπρώχνει από τον τοίχο και γλιστρά μερικά μέτρα με το πρόσωπο βυθισμένο στο νερό έχοντας τα χέρια τεντωμένα μπροστά και δίπλα από το κεφάλι με το σώμα ευθυγραμμισμένο</w:t>
            </w:r>
          </w:p>
        </w:tc>
        <w:tc>
          <w:tcPr>
            <w:tcW w:w="3827" w:type="dxa"/>
          </w:tcPr>
          <w:p w:rsidR="005F174A" w:rsidRPr="00A36ADF" w:rsidRDefault="005F174A" w:rsidP="00A36ADF">
            <w:pPr>
              <w:pStyle w:val="Default"/>
              <w:tabs>
                <w:tab w:val="left" w:pos="8220"/>
              </w:tabs>
              <w:rPr>
                <w:sz w:val="22"/>
                <w:szCs w:val="22"/>
              </w:rPr>
            </w:pPr>
            <w:r w:rsidRPr="00A36ADF">
              <w:rPr>
                <w:noProof/>
                <w:sz w:val="22"/>
                <w:szCs w:val="22"/>
                <w:lang w:eastAsia="el-GR"/>
              </w:rPr>
              <w:pict>
                <v:shape id="Picture 22" o:spid="_x0000_i1048" type="#_x0000_t75" style="width:179.25pt;height:57.75pt;visibility:visible">
                  <v:imagedata r:id="rId28" o:title=""/>
                </v:shape>
              </w:pict>
            </w:r>
          </w:p>
        </w:tc>
        <w:tc>
          <w:tcPr>
            <w:tcW w:w="992" w:type="dxa"/>
          </w:tcPr>
          <w:p w:rsidR="005F174A" w:rsidRPr="00A36ADF" w:rsidRDefault="005F174A" w:rsidP="00A36ADF">
            <w:pPr>
              <w:pStyle w:val="Default"/>
              <w:tabs>
                <w:tab w:val="left" w:pos="8220"/>
              </w:tabs>
              <w:jc w:val="center"/>
              <w:rPr>
                <w:sz w:val="22"/>
                <w:szCs w:val="22"/>
                <w:lang w:val="en-US"/>
              </w:rPr>
            </w:pPr>
            <w:r w:rsidRPr="00A36ADF">
              <w:rPr>
                <w:sz w:val="22"/>
                <w:szCs w:val="22"/>
                <w:lang w:val="en-US"/>
              </w:rPr>
              <w:t>3</w:t>
            </w:r>
          </w:p>
        </w:tc>
      </w:tr>
    </w:tbl>
    <w:p w:rsidR="005F174A" w:rsidRDefault="005F174A" w:rsidP="00983260"/>
    <w:p w:rsidR="005F174A" w:rsidRPr="00983260" w:rsidRDefault="005F174A" w:rsidP="00523494">
      <w:r w:rsidRPr="00181889">
        <w:t>Παρουσίαση στο παιδί: «</w:t>
      </w:r>
      <w:r w:rsidRPr="00026E83">
        <w:t>Σε αυτήν την περίπτωση, το παιδί σπρώχνει από τον τοίχο και γλιστ</w:t>
      </w:r>
      <w:r>
        <w:t xml:space="preserve">ρά με τεντωμένα τα χέρια και το </w:t>
      </w:r>
      <w:r w:rsidRPr="00026E83">
        <w:t>σώμα</w:t>
      </w:r>
      <w:r>
        <w:t xml:space="preserve"> του». Εσύ ποιο από τα παρακάτω μπορείς να κάνεις; Δες προσεκτικά τις εικόνες και διάλεξε εκείνη που νομίζεις ότι περιγράφει καλύτερα τις δυνατότητές σου.</w:t>
      </w:r>
    </w:p>
    <w:p w:rsidR="005F174A" w:rsidRPr="00523494" w:rsidRDefault="005F174A" w:rsidP="00523494">
      <w:pPr>
        <w:sectPr w:rsidR="005F174A" w:rsidRPr="00523494" w:rsidSect="00E50406">
          <w:pgSz w:w="11906" w:h="16838"/>
          <w:pgMar w:top="1247" w:right="1418" w:bottom="1247" w:left="1418" w:header="708" w:footer="708" w:gutter="0"/>
          <w:cols w:space="708"/>
          <w:docGrid w:linePitch="360"/>
        </w:sectPr>
      </w:pPr>
    </w:p>
    <w:tbl>
      <w:tblPr>
        <w:tblpPr w:leftFromText="180" w:rightFromText="180" w:vertAnchor="page" w:horzAnchor="margin" w:tblpY="2797"/>
        <w:tblOverlap w:val="neve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957"/>
        <w:gridCol w:w="3827"/>
        <w:gridCol w:w="992"/>
      </w:tblGrid>
      <w:tr w:rsidR="005F174A" w:rsidRPr="00A36ADF">
        <w:trPr>
          <w:trHeight w:val="269"/>
        </w:trPr>
        <w:tc>
          <w:tcPr>
            <w:tcW w:w="4957" w:type="dxa"/>
          </w:tcPr>
          <w:p w:rsidR="005F174A" w:rsidRPr="00A36ADF" w:rsidRDefault="005F174A" w:rsidP="00A36ADF">
            <w:pPr>
              <w:spacing w:after="0" w:line="240" w:lineRule="auto"/>
              <w:jc w:val="center"/>
              <w:rPr>
                <w:b/>
                <w:bCs/>
              </w:rPr>
            </w:pPr>
            <w:r w:rsidRPr="00A36ADF">
              <w:rPr>
                <w:b/>
                <w:bCs/>
              </w:rPr>
              <w:t>Περιγραφή</w:t>
            </w:r>
          </w:p>
        </w:tc>
        <w:tc>
          <w:tcPr>
            <w:tcW w:w="3827" w:type="dxa"/>
          </w:tcPr>
          <w:p w:rsidR="005F174A" w:rsidRPr="00A36ADF" w:rsidRDefault="005F174A" w:rsidP="00A36ADF">
            <w:pPr>
              <w:spacing w:after="0" w:line="240" w:lineRule="auto"/>
              <w:jc w:val="center"/>
              <w:rPr>
                <w:b/>
                <w:bCs/>
              </w:rPr>
            </w:pPr>
            <w:r w:rsidRPr="00A36ADF">
              <w:rPr>
                <w:b/>
                <w:bCs/>
              </w:rPr>
              <w:t>Σκίτσο</w:t>
            </w:r>
          </w:p>
        </w:tc>
        <w:tc>
          <w:tcPr>
            <w:tcW w:w="992" w:type="dxa"/>
          </w:tcPr>
          <w:p w:rsidR="005F174A" w:rsidRPr="00A36ADF" w:rsidRDefault="005F174A" w:rsidP="00A36ADF">
            <w:pPr>
              <w:pStyle w:val="Default"/>
              <w:tabs>
                <w:tab w:val="left" w:pos="8220"/>
              </w:tabs>
              <w:jc w:val="center"/>
              <w:rPr>
                <w:b/>
                <w:bCs/>
                <w:sz w:val="22"/>
                <w:szCs w:val="22"/>
                <w:lang w:val="en-US"/>
              </w:rPr>
            </w:pPr>
            <w:r w:rsidRPr="00A36ADF">
              <w:rPr>
                <w:b/>
                <w:bCs/>
                <w:sz w:val="22"/>
                <w:szCs w:val="22"/>
              </w:rPr>
              <w:t>Επίλεξε</w:t>
            </w:r>
          </w:p>
        </w:tc>
      </w:tr>
      <w:tr w:rsidR="005F174A" w:rsidRPr="00A36ADF">
        <w:trPr>
          <w:trHeight w:val="269"/>
        </w:trPr>
        <w:tc>
          <w:tcPr>
            <w:tcW w:w="4957" w:type="dxa"/>
          </w:tcPr>
          <w:p w:rsidR="005F174A" w:rsidRPr="00A36ADF" w:rsidRDefault="005F174A" w:rsidP="00A36ADF">
            <w:pPr>
              <w:spacing w:after="0" w:line="240" w:lineRule="auto"/>
            </w:pPr>
            <w:r w:rsidRPr="00A36ADF">
              <w:t>Το παιδί πιάνει την άκρη της πισίνας με το ένα χέρι και με το άλλο χέρι πιάνει ένα βοηθητικό όργανο πλεύσης και προσπαθεί να ξεκινήσει αλλά δεν αφήνει τον τοίχο και στηρίζεται με το πόδι του στο έδαφος, το άλλο πόδι είναι λυγισμένο στο μηρό και το κεφάλι έξω από το νερό .</w:t>
            </w:r>
          </w:p>
        </w:tc>
        <w:tc>
          <w:tcPr>
            <w:tcW w:w="3827" w:type="dxa"/>
          </w:tcPr>
          <w:p w:rsidR="005F174A" w:rsidRPr="00A36ADF" w:rsidRDefault="005F174A" w:rsidP="00A36ADF">
            <w:pPr>
              <w:pStyle w:val="Default"/>
              <w:tabs>
                <w:tab w:val="left" w:pos="8220"/>
              </w:tabs>
              <w:rPr>
                <w:sz w:val="22"/>
                <w:szCs w:val="22"/>
              </w:rPr>
            </w:pPr>
            <w:r w:rsidRPr="00A36ADF">
              <w:rPr>
                <w:noProof/>
                <w:sz w:val="22"/>
                <w:szCs w:val="22"/>
                <w:lang w:eastAsia="el-GR"/>
              </w:rPr>
              <w:pict>
                <v:shape id="Picture 26" o:spid="_x0000_i1049" type="#_x0000_t75" style="width:123pt;height:113.25pt;visibility:visible">
                  <v:imagedata r:id="rId29" o:title=""/>
                </v:shape>
              </w:pict>
            </w:r>
          </w:p>
        </w:tc>
        <w:tc>
          <w:tcPr>
            <w:tcW w:w="992" w:type="dxa"/>
          </w:tcPr>
          <w:p w:rsidR="005F174A" w:rsidRPr="00A36ADF" w:rsidRDefault="005F174A" w:rsidP="00A36ADF">
            <w:pPr>
              <w:pStyle w:val="Default"/>
              <w:tabs>
                <w:tab w:val="left" w:pos="8220"/>
              </w:tabs>
              <w:jc w:val="center"/>
              <w:rPr>
                <w:sz w:val="22"/>
                <w:szCs w:val="22"/>
                <w:lang w:val="en-US"/>
              </w:rPr>
            </w:pPr>
            <w:r w:rsidRPr="00A36ADF">
              <w:rPr>
                <w:sz w:val="22"/>
                <w:szCs w:val="22"/>
                <w:lang w:val="en-US"/>
              </w:rPr>
              <w:t>1</w:t>
            </w:r>
          </w:p>
        </w:tc>
      </w:tr>
      <w:tr w:rsidR="005F174A" w:rsidRPr="00A36ADF">
        <w:trPr>
          <w:trHeight w:val="269"/>
        </w:trPr>
        <w:tc>
          <w:tcPr>
            <w:tcW w:w="4957" w:type="dxa"/>
          </w:tcPr>
          <w:p w:rsidR="005F174A" w:rsidRPr="00A36ADF" w:rsidRDefault="005F174A" w:rsidP="00A36ADF">
            <w:pPr>
              <w:spacing w:after="0" w:line="240" w:lineRule="auto"/>
            </w:pPr>
            <w:r w:rsidRPr="00A36ADF">
              <w:t>Το παιδί κολυμπά  με την πλάτη στο νερό (ύπτια θέση) κρατώντας ένα βοηθητικό όργανο πλεύσης (σανίδα), έχοντας το κεφάλι ευθυγραμμισμένο με το σώμα και προωθείται  μέσα στο νερό με αργό ρυθμό κτυπώντας τα πόδια του.</w:t>
            </w:r>
          </w:p>
        </w:tc>
        <w:tc>
          <w:tcPr>
            <w:tcW w:w="3827" w:type="dxa"/>
          </w:tcPr>
          <w:p w:rsidR="005F174A" w:rsidRPr="00A36ADF" w:rsidRDefault="005F174A" w:rsidP="00A36ADF">
            <w:pPr>
              <w:pStyle w:val="Default"/>
              <w:tabs>
                <w:tab w:val="left" w:pos="8220"/>
              </w:tabs>
              <w:rPr>
                <w:sz w:val="22"/>
                <w:szCs w:val="22"/>
              </w:rPr>
            </w:pPr>
            <w:r w:rsidRPr="00A36ADF">
              <w:rPr>
                <w:noProof/>
                <w:lang w:eastAsia="el-GR"/>
              </w:rPr>
              <w:pict>
                <v:shape id="Picture 27" o:spid="_x0000_i1050" type="#_x0000_t75" style="width:179.25pt;height:65.25pt;visibility:visible">
                  <v:imagedata r:id="rId30" o:title=""/>
                </v:shape>
              </w:pict>
            </w:r>
          </w:p>
        </w:tc>
        <w:tc>
          <w:tcPr>
            <w:tcW w:w="992" w:type="dxa"/>
          </w:tcPr>
          <w:p w:rsidR="005F174A" w:rsidRPr="00A36ADF" w:rsidRDefault="005F174A" w:rsidP="00A36ADF">
            <w:pPr>
              <w:pStyle w:val="Default"/>
              <w:tabs>
                <w:tab w:val="left" w:pos="8220"/>
              </w:tabs>
              <w:jc w:val="center"/>
              <w:rPr>
                <w:sz w:val="22"/>
                <w:szCs w:val="22"/>
                <w:lang w:val="en-US"/>
              </w:rPr>
            </w:pPr>
            <w:r w:rsidRPr="00A36ADF">
              <w:rPr>
                <w:sz w:val="22"/>
                <w:szCs w:val="22"/>
                <w:lang w:val="en-US"/>
              </w:rPr>
              <w:t>2</w:t>
            </w:r>
          </w:p>
        </w:tc>
      </w:tr>
      <w:tr w:rsidR="005F174A" w:rsidRPr="00A36ADF">
        <w:trPr>
          <w:trHeight w:val="269"/>
        </w:trPr>
        <w:tc>
          <w:tcPr>
            <w:tcW w:w="4957" w:type="dxa"/>
          </w:tcPr>
          <w:p w:rsidR="005F174A" w:rsidRPr="00A36ADF" w:rsidRDefault="005F174A" w:rsidP="00A36ADF">
            <w:pPr>
              <w:spacing w:after="0" w:line="240" w:lineRule="auto"/>
            </w:pPr>
            <w:r w:rsidRPr="00A36ADF">
              <w:t>Το παιδί κολυμπά με την πλάτη στο νερό (ύπτια θέση) χωρίς  βοηθητικό όργανο πλεύσης, το σώμα είναι ευθυγραμμισμένο, τα  χέρια δίπλα στο σώμα και προωθείται καλά (μερικά μέτρα) μέσα στο νερό κτυπώντας τα πόδια του.</w:t>
            </w:r>
          </w:p>
          <w:p w:rsidR="005F174A" w:rsidRPr="00A36ADF" w:rsidRDefault="005F174A" w:rsidP="00A36ADF">
            <w:pPr>
              <w:spacing w:after="0" w:line="240" w:lineRule="auto"/>
            </w:pPr>
          </w:p>
        </w:tc>
        <w:tc>
          <w:tcPr>
            <w:tcW w:w="3827" w:type="dxa"/>
          </w:tcPr>
          <w:p w:rsidR="005F174A" w:rsidRPr="00A36ADF" w:rsidRDefault="005F174A" w:rsidP="00A36ADF">
            <w:pPr>
              <w:pStyle w:val="Default"/>
              <w:tabs>
                <w:tab w:val="left" w:pos="8220"/>
              </w:tabs>
              <w:rPr>
                <w:sz w:val="22"/>
                <w:szCs w:val="22"/>
              </w:rPr>
            </w:pPr>
            <w:r w:rsidRPr="00A36ADF">
              <w:rPr>
                <w:noProof/>
                <w:sz w:val="22"/>
                <w:szCs w:val="22"/>
                <w:lang w:eastAsia="el-GR"/>
              </w:rPr>
              <w:pict>
                <v:shape id="Picture 28" o:spid="_x0000_i1051" type="#_x0000_t75" style="width:180pt;height:60pt;visibility:visible">
                  <v:imagedata r:id="rId31" o:title=""/>
                </v:shape>
              </w:pict>
            </w:r>
          </w:p>
        </w:tc>
        <w:tc>
          <w:tcPr>
            <w:tcW w:w="992" w:type="dxa"/>
          </w:tcPr>
          <w:p w:rsidR="005F174A" w:rsidRPr="00A36ADF" w:rsidRDefault="005F174A" w:rsidP="00A36ADF">
            <w:pPr>
              <w:pStyle w:val="Default"/>
              <w:tabs>
                <w:tab w:val="left" w:pos="8220"/>
              </w:tabs>
              <w:jc w:val="center"/>
              <w:rPr>
                <w:sz w:val="22"/>
                <w:szCs w:val="22"/>
                <w:lang w:val="en-US"/>
              </w:rPr>
            </w:pPr>
            <w:r w:rsidRPr="00A36ADF">
              <w:rPr>
                <w:sz w:val="22"/>
                <w:szCs w:val="22"/>
                <w:lang w:val="en-US"/>
              </w:rPr>
              <w:t>3</w:t>
            </w:r>
          </w:p>
        </w:tc>
      </w:tr>
    </w:tbl>
    <w:p w:rsidR="005F174A" w:rsidRDefault="005F174A" w:rsidP="00983260">
      <w:r w:rsidRPr="00181889">
        <w:t>Παρουσίαση στο παιδί: «</w:t>
      </w:r>
      <w:r w:rsidRPr="00026E83">
        <w:t xml:space="preserve">Σε αυτήν την περίπτωση, το παιδί </w:t>
      </w:r>
      <w:r>
        <w:t xml:space="preserve">προσπαθεί να κολυμπήσει με </w:t>
      </w:r>
      <w:r w:rsidRPr="00026E83">
        <w:t>την πλάτη του</w:t>
      </w:r>
      <w:r>
        <w:t xml:space="preserve"> στο νερό». Εσύ ποιο από τα παρακάτω μπορείς να κάνεις; Δες προσεκτικά τις εικόνες και διάλεξε εκείνη που νομίζεις ότι περιγράφει καλύτερα τις δυνατότητές σου</w:t>
      </w:r>
    </w:p>
    <w:p w:rsidR="005F174A" w:rsidRPr="00983260" w:rsidRDefault="005F174A" w:rsidP="00983260"/>
    <w:p w:rsidR="005F174A" w:rsidRPr="00983260" w:rsidRDefault="005F174A" w:rsidP="00983260"/>
    <w:p w:rsidR="005F174A" w:rsidRDefault="005F174A" w:rsidP="00983260">
      <w:pPr>
        <w:ind w:firstLine="720"/>
        <w:sectPr w:rsidR="005F174A" w:rsidSect="00E50406">
          <w:pgSz w:w="11906" w:h="16838"/>
          <w:pgMar w:top="1247" w:right="1418" w:bottom="1247" w:left="1418" w:header="708" w:footer="708" w:gutter="0"/>
          <w:cols w:space="708"/>
          <w:docGrid w:linePitch="360"/>
        </w:sectPr>
      </w:pPr>
    </w:p>
    <w:p w:rsidR="005F174A" w:rsidRDefault="005F174A" w:rsidP="00026E83">
      <w:r w:rsidRPr="00181889">
        <w:t>Παρουσίαση στο παιδί: «</w:t>
      </w:r>
      <w:r w:rsidRPr="00026E83">
        <w:t>Σε αυτήν την περίπτωση, το παιδί πρ</w:t>
      </w:r>
      <w:r>
        <w:t>οσπαθεί να κολυμπήσει με το πρόσωπό του</w:t>
      </w:r>
      <w:r w:rsidRPr="00026E83">
        <w:t xml:space="preserve"> του</w:t>
      </w:r>
      <w:r>
        <w:t xml:space="preserve"> στο νερό». Εσύ ποιο από τα παρακάτω μπορείς να κάνεις; Δες προσεκτικά τις εικόνες και διάλεξε εκείνη που νομίζεις ότι περιγράφει καλύτερα τις δυνατότητές σου</w:t>
      </w:r>
    </w:p>
    <w:p w:rsidR="005F174A" w:rsidRPr="00983260" w:rsidRDefault="005F174A" w:rsidP="00983260">
      <w:pPr>
        <w:ind w:firstLine="720"/>
      </w:pPr>
    </w:p>
    <w:tbl>
      <w:tblPr>
        <w:tblpPr w:leftFromText="180" w:rightFromText="180" w:vertAnchor="page" w:horzAnchor="margin" w:tblpY="2785"/>
        <w:tblOverlap w:val="neve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957"/>
        <w:gridCol w:w="3827"/>
        <w:gridCol w:w="992"/>
      </w:tblGrid>
      <w:tr w:rsidR="005F174A" w:rsidRPr="00A36ADF">
        <w:trPr>
          <w:trHeight w:val="269"/>
        </w:trPr>
        <w:tc>
          <w:tcPr>
            <w:tcW w:w="4957" w:type="dxa"/>
          </w:tcPr>
          <w:p w:rsidR="005F174A" w:rsidRPr="00A36ADF" w:rsidRDefault="005F174A" w:rsidP="00A36ADF">
            <w:pPr>
              <w:spacing w:after="0" w:line="240" w:lineRule="auto"/>
              <w:jc w:val="center"/>
              <w:rPr>
                <w:b/>
                <w:bCs/>
              </w:rPr>
            </w:pPr>
            <w:r w:rsidRPr="00A36ADF">
              <w:rPr>
                <w:b/>
                <w:bCs/>
              </w:rPr>
              <w:t>Περιγραφή</w:t>
            </w:r>
          </w:p>
        </w:tc>
        <w:tc>
          <w:tcPr>
            <w:tcW w:w="3827" w:type="dxa"/>
          </w:tcPr>
          <w:p w:rsidR="005F174A" w:rsidRPr="00A36ADF" w:rsidRDefault="005F174A" w:rsidP="00A36ADF">
            <w:pPr>
              <w:spacing w:after="0" w:line="240" w:lineRule="auto"/>
              <w:jc w:val="center"/>
              <w:rPr>
                <w:b/>
                <w:bCs/>
              </w:rPr>
            </w:pPr>
            <w:r w:rsidRPr="00A36ADF">
              <w:rPr>
                <w:b/>
                <w:bCs/>
              </w:rPr>
              <w:t>Σκίτσο</w:t>
            </w:r>
          </w:p>
        </w:tc>
        <w:tc>
          <w:tcPr>
            <w:tcW w:w="992" w:type="dxa"/>
          </w:tcPr>
          <w:p w:rsidR="005F174A" w:rsidRPr="00A36ADF" w:rsidRDefault="005F174A" w:rsidP="00A36ADF">
            <w:pPr>
              <w:pStyle w:val="Default"/>
              <w:tabs>
                <w:tab w:val="left" w:pos="8220"/>
              </w:tabs>
              <w:jc w:val="center"/>
              <w:rPr>
                <w:b/>
                <w:bCs/>
                <w:sz w:val="22"/>
                <w:szCs w:val="22"/>
                <w:lang w:val="en-US"/>
              </w:rPr>
            </w:pPr>
            <w:r w:rsidRPr="00A36ADF">
              <w:rPr>
                <w:b/>
                <w:bCs/>
                <w:sz w:val="22"/>
                <w:szCs w:val="22"/>
              </w:rPr>
              <w:t>Επίλεξε</w:t>
            </w:r>
          </w:p>
        </w:tc>
      </w:tr>
      <w:tr w:rsidR="005F174A" w:rsidRPr="00A36ADF">
        <w:trPr>
          <w:trHeight w:val="269"/>
        </w:trPr>
        <w:tc>
          <w:tcPr>
            <w:tcW w:w="4957" w:type="dxa"/>
          </w:tcPr>
          <w:p w:rsidR="005F174A" w:rsidRPr="00A36ADF" w:rsidRDefault="005F174A" w:rsidP="00A36ADF">
            <w:pPr>
              <w:pStyle w:val="Default"/>
              <w:rPr>
                <w:sz w:val="22"/>
                <w:szCs w:val="22"/>
              </w:rPr>
            </w:pPr>
            <w:r w:rsidRPr="00A36ADF">
              <w:rPr>
                <w:sz w:val="22"/>
                <w:szCs w:val="22"/>
              </w:rPr>
              <w:t>Το παιδί πιάνεται από την άκρη της πισίνας με το ένα χέρι και με το άλλο χέρι, κρατά μια πλωτή σανίδα και προσπαθεί να ξεκινήσει με ασυντόνιστες τμηματικές κινήσεις, αλλά δεν αφήνει τον τοίχο κρατώντας το πόδι στο έδαφος και το κεφάλι έξω από το νερό.</w:t>
            </w:r>
          </w:p>
          <w:p w:rsidR="005F174A" w:rsidRPr="00A36ADF" w:rsidRDefault="005F174A" w:rsidP="00A36ADF">
            <w:pPr>
              <w:pStyle w:val="Default"/>
              <w:rPr>
                <w:sz w:val="22"/>
                <w:szCs w:val="22"/>
              </w:rPr>
            </w:pPr>
          </w:p>
          <w:p w:rsidR="005F174A" w:rsidRPr="00A36ADF" w:rsidRDefault="005F174A" w:rsidP="00A36ADF">
            <w:pPr>
              <w:pStyle w:val="Default"/>
              <w:rPr>
                <w:sz w:val="22"/>
                <w:szCs w:val="22"/>
              </w:rPr>
            </w:pPr>
          </w:p>
          <w:p w:rsidR="005F174A" w:rsidRPr="00A36ADF" w:rsidRDefault="005F174A" w:rsidP="00A36ADF">
            <w:pPr>
              <w:pStyle w:val="Default"/>
            </w:pPr>
          </w:p>
        </w:tc>
        <w:tc>
          <w:tcPr>
            <w:tcW w:w="3827" w:type="dxa"/>
          </w:tcPr>
          <w:p w:rsidR="005F174A" w:rsidRPr="00A36ADF" w:rsidRDefault="005F174A" w:rsidP="00A36ADF">
            <w:pPr>
              <w:pStyle w:val="Default"/>
              <w:tabs>
                <w:tab w:val="left" w:pos="8220"/>
              </w:tabs>
              <w:rPr>
                <w:sz w:val="22"/>
                <w:szCs w:val="22"/>
              </w:rPr>
            </w:pPr>
            <w:r w:rsidRPr="00A36ADF">
              <w:rPr>
                <w:noProof/>
                <w:lang w:eastAsia="el-GR"/>
              </w:rPr>
              <w:pict>
                <v:shape id="Picture 4" o:spid="_x0000_i1052" type="#_x0000_t75" style="width:110.25pt;height:112.5pt;visibility:visible">
                  <v:imagedata r:id="rId32" o:title="" croptop="2561f" cropleft="3186f" cropright="7822f"/>
                </v:shape>
              </w:pict>
            </w:r>
          </w:p>
        </w:tc>
        <w:tc>
          <w:tcPr>
            <w:tcW w:w="992" w:type="dxa"/>
          </w:tcPr>
          <w:p w:rsidR="005F174A" w:rsidRPr="00A36ADF" w:rsidRDefault="005F174A" w:rsidP="00A36ADF">
            <w:pPr>
              <w:pStyle w:val="Default"/>
              <w:tabs>
                <w:tab w:val="left" w:pos="8220"/>
              </w:tabs>
              <w:jc w:val="center"/>
              <w:rPr>
                <w:sz w:val="22"/>
                <w:szCs w:val="22"/>
                <w:lang w:val="en-US"/>
              </w:rPr>
            </w:pPr>
            <w:r w:rsidRPr="00A36ADF">
              <w:rPr>
                <w:sz w:val="22"/>
                <w:szCs w:val="22"/>
                <w:lang w:val="en-US"/>
              </w:rPr>
              <w:t>1</w:t>
            </w:r>
          </w:p>
        </w:tc>
      </w:tr>
      <w:tr w:rsidR="005F174A" w:rsidRPr="00A36ADF">
        <w:trPr>
          <w:trHeight w:val="269"/>
        </w:trPr>
        <w:tc>
          <w:tcPr>
            <w:tcW w:w="4957" w:type="dxa"/>
          </w:tcPr>
          <w:p w:rsidR="005F174A" w:rsidRPr="00A36ADF" w:rsidRDefault="005F174A" w:rsidP="00A36ADF">
            <w:pPr>
              <w:pStyle w:val="Default"/>
              <w:rPr>
                <w:sz w:val="22"/>
                <w:szCs w:val="22"/>
              </w:rPr>
            </w:pPr>
            <w:r w:rsidRPr="00A36ADF">
              <w:rPr>
                <w:sz w:val="22"/>
                <w:szCs w:val="22"/>
              </w:rPr>
              <w:t>Το παιδί κολυμπά σε πρηνή θέση (μπρούμυτα) κρατώντας  μια πλωτή σανίδα, το σώμα δεν είναι ευθυγραμμισμένο, τα χέρια του είναι απλωμένα μπροστά με το πρόσωπο έξω από το νερό και προωθείται ελάχιστα  στο νερό κλωτσώντας τα πόδια του.</w:t>
            </w:r>
          </w:p>
          <w:p w:rsidR="005F174A" w:rsidRPr="00A36ADF" w:rsidRDefault="005F174A" w:rsidP="00A36ADF">
            <w:pPr>
              <w:pStyle w:val="Default"/>
            </w:pPr>
          </w:p>
        </w:tc>
        <w:tc>
          <w:tcPr>
            <w:tcW w:w="3827" w:type="dxa"/>
          </w:tcPr>
          <w:p w:rsidR="005F174A" w:rsidRPr="00A36ADF" w:rsidRDefault="005F174A" w:rsidP="00A36ADF">
            <w:pPr>
              <w:pStyle w:val="Default"/>
              <w:tabs>
                <w:tab w:val="left" w:pos="8220"/>
              </w:tabs>
              <w:rPr>
                <w:sz w:val="22"/>
                <w:szCs w:val="22"/>
                <w:lang w:val="en-US"/>
              </w:rPr>
            </w:pPr>
            <w:r w:rsidRPr="00A36ADF">
              <w:rPr>
                <w:noProof/>
                <w:sz w:val="22"/>
                <w:szCs w:val="22"/>
                <w:lang w:eastAsia="el-GR"/>
              </w:rPr>
              <w:pict>
                <v:shape id="Picture 9" o:spid="_x0000_i1053" type="#_x0000_t75" style="width:179.25pt;height:81pt;visibility:visible">
                  <v:imagedata r:id="rId33" o:title=""/>
                </v:shape>
              </w:pict>
            </w:r>
          </w:p>
        </w:tc>
        <w:tc>
          <w:tcPr>
            <w:tcW w:w="992" w:type="dxa"/>
          </w:tcPr>
          <w:p w:rsidR="005F174A" w:rsidRPr="00A36ADF" w:rsidRDefault="005F174A" w:rsidP="00A36ADF">
            <w:pPr>
              <w:pStyle w:val="Default"/>
              <w:tabs>
                <w:tab w:val="left" w:pos="8220"/>
              </w:tabs>
              <w:jc w:val="center"/>
              <w:rPr>
                <w:sz w:val="22"/>
                <w:szCs w:val="22"/>
                <w:lang w:val="en-US"/>
              </w:rPr>
            </w:pPr>
            <w:r w:rsidRPr="00A36ADF">
              <w:rPr>
                <w:sz w:val="22"/>
                <w:szCs w:val="22"/>
                <w:lang w:val="en-US"/>
              </w:rPr>
              <w:t>2</w:t>
            </w:r>
          </w:p>
        </w:tc>
      </w:tr>
      <w:tr w:rsidR="005F174A" w:rsidRPr="00A36ADF">
        <w:trPr>
          <w:trHeight w:val="269"/>
        </w:trPr>
        <w:tc>
          <w:tcPr>
            <w:tcW w:w="4957" w:type="dxa"/>
          </w:tcPr>
          <w:p w:rsidR="005F174A" w:rsidRPr="00A36ADF" w:rsidRDefault="005F174A" w:rsidP="00A36ADF">
            <w:pPr>
              <w:pStyle w:val="Default"/>
              <w:rPr>
                <w:sz w:val="22"/>
                <w:szCs w:val="22"/>
              </w:rPr>
            </w:pPr>
            <w:r w:rsidRPr="00A36ADF">
              <w:rPr>
                <w:sz w:val="22"/>
                <w:szCs w:val="22"/>
              </w:rPr>
              <w:t>Το παιδί κολυμπά  σε πρηνή θέση (μπρούμυτα) χωρίς κανένα βοηθητικό μέσο, με το σώμα του ευθυγραμμισμένο και τα χέρια τεντωμένα μπροστά με πλήρως βυθισμένο πρόσωπο και προχωρά καλά (μερικά μέτρα) μέσα στο νερό κλωτσώντας τα πόδια του.</w:t>
            </w:r>
          </w:p>
          <w:p w:rsidR="005F174A" w:rsidRPr="00A36ADF" w:rsidRDefault="005F174A" w:rsidP="00A36ADF">
            <w:pPr>
              <w:pStyle w:val="Default"/>
            </w:pPr>
          </w:p>
        </w:tc>
        <w:tc>
          <w:tcPr>
            <w:tcW w:w="3827" w:type="dxa"/>
          </w:tcPr>
          <w:p w:rsidR="005F174A" w:rsidRPr="00A36ADF" w:rsidRDefault="005F174A" w:rsidP="00A36ADF">
            <w:pPr>
              <w:pStyle w:val="Default"/>
              <w:tabs>
                <w:tab w:val="left" w:pos="8220"/>
              </w:tabs>
              <w:rPr>
                <w:sz w:val="22"/>
                <w:szCs w:val="22"/>
                <w:lang w:val="en-US"/>
              </w:rPr>
            </w:pPr>
            <w:r w:rsidRPr="00A36ADF">
              <w:rPr>
                <w:noProof/>
                <w:lang w:eastAsia="el-GR"/>
              </w:rPr>
              <w:pict>
                <v:shape id="Picture 10" o:spid="_x0000_i1054" type="#_x0000_t75" style="width:180.75pt;height:66pt;visibility:visible">
                  <v:imagedata r:id="rId34" o:title=""/>
                </v:shape>
              </w:pict>
            </w:r>
          </w:p>
        </w:tc>
        <w:tc>
          <w:tcPr>
            <w:tcW w:w="992" w:type="dxa"/>
          </w:tcPr>
          <w:p w:rsidR="005F174A" w:rsidRPr="00A36ADF" w:rsidRDefault="005F174A" w:rsidP="00A36ADF">
            <w:pPr>
              <w:pStyle w:val="Default"/>
              <w:tabs>
                <w:tab w:val="left" w:pos="8220"/>
              </w:tabs>
              <w:jc w:val="center"/>
              <w:rPr>
                <w:sz w:val="22"/>
                <w:szCs w:val="22"/>
                <w:lang w:val="en-US"/>
              </w:rPr>
            </w:pPr>
            <w:r w:rsidRPr="00A36ADF">
              <w:rPr>
                <w:sz w:val="22"/>
                <w:szCs w:val="22"/>
                <w:lang w:val="en-US"/>
              </w:rPr>
              <w:t>3</w:t>
            </w:r>
          </w:p>
        </w:tc>
      </w:tr>
    </w:tbl>
    <w:p w:rsidR="005F174A" w:rsidRPr="00983260" w:rsidRDefault="005F174A" w:rsidP="00983260"/>
    <w:p w:rsidR="005F174A" w:rsidRDefault="005F174A" w:rsidP="00983260"/>
    <w:p w:rsidR="005F174A" w:rsidRDefault="005F174A" w:rsidP="00983260"/>
    <w:p w:rsidR="005F174A" w:rsidRDefault="005F174A" w:rsidP="00983260">
      <w:pPr>
        <w:sectPr w:rsidR="005F174A" w:rsidSect="00E50406">
          <w:pgSz w:w="11906" w:h="16838"/>
          <w:pgMar w:top="1247" w:right="1418" w:bottom="1247" w:left="1418" w:header="708" w:footer="708" w:gutter="0"/>
          <w:cols w:space="708"/>
          <w:docGrid w:linePitch="360"/>
        </w:sectPr>
      </w:pPr>
    </w:p>
    <w:tbl>
      <w:tblPr>
        <w:tblpPr w:leftFromText="180" w:rightFromText="180" w:vertAnchor="page" w:horzAnchor="margin" w:tblpY="2821"/>
        <w:tblOverlap w:val="neve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957"/>
        <w:gridCol w:w="3827"/>
        <w:gridCol w:w="992"/>
      </w:tblGrid>
      <w:tr w:rsidR="005F174A" w:rsidRPr="00A36ADF">
        <w:trPr>
          <w:trHeight w:val="269"/>
        </w:trPr>
        <w:tc>
          <w:tcPr>
            <w:tcW w:w="4957" w:type="dxa"/>
          </w:tcPr>
          <w:p w:rsidR="005F174A" w:rsidRPr="00A36ADF" w:rsidRDefault="005F174A" w:rsidP="00A36ADF">
            <w:pPr>
              <w:spacing w:after="0" w:line="240" w:lineRule="auto"/>
              <w:jc w:val="center"/>
              <w:rPr>
                <w:b/>
                <w:bCs/>
              </w:rPr>
            </w:pPr>
            <w:r w:rsidRPr="00A36ADF">
              <w:rPr>
                <w:b/>
                <w:bCs/>
              </w:rPr>
              <w:t>Περιγραφή</w:t>
            </w:r>
          </w:p>
        </w:tc>
        <w:tc>
          <w:tcPr>
            <w:tcW w:w="3827" w:type="dxa"/>
          </w:tcPr>
          <w:p w:rsidR="005F174A" w:rsidRPr="00A36ADF" w:rsidRDefault="005F174A" w:rsidP="00A36ADF">
            <w:pPr>
              <w:spacing w:after="0" w:line="240" w:lineRule="auto"/>
              <w:jc w:val="center"/>
              <w:rPr>
                <w:b/>
                <w:bCs/>
              </w:rPr>
            </w:pPr>
            <w:r w:rsidRPr="00A36ADF">
              <w:rPr>
                <w:b/>
                <w:bCs/>
              </w:rPr>
              <w:t>Σκίτσο</w:t>
            </w:r>
          </w:p>
        </w:tc>
        <w:tc>
          <w:tcPr>
            <w:tcW w:w="992" w:type="dxa"/>
          </w:tcPr>
          <w:p w:rsidR="005F174A" w:rsidRPr="00A36ADF" w:rsidRDefault="005F174A" w:rsidP="00A36ADF">
            <w:pPr>
              <w:pStyle w:val="Default"/>
              <w:tabs>
                <w:tab w:val="left" w:pos="8220"/>
              </w:tabs>
              <w:jc w:val="center"/>
              <w:rPr>
                <w:b/>
                <w:bCs/>
                <w:sz w:val="22"/>
                <w:szCs w:val="22"/>
                <w:lang w:val="en-US"/>
              </w:rPr>
            </w:pPr>
            <w:r w:rsidRPr="00A36ADF">
              <w:rPr>
                <w:b/>
                <w:bCs/>
                <w:sz w:val="22"/>
                <w:szCs w:val="22"/>
              </w:rPr>
              <w:t>Επίλεξε</w:t>
            </w:r>
          </w:p>
        </w:tc>
      </w:tr>
      <w:tr w:rsidR="005F174A" w:rsidRPr="00A36ADF">
        <w:trPr>
          <w:trHeight w:val="269"/>
        </w:trPr>
        <w:tc>
          <w:tcPr>
            <w:tcW w:w="4957" w:type="dxa"/>
          </w:tcPr>
          <w:p w:rsidR="005F174A" w:rsidRPr="00A36ADF" w:rsidRDefault="005F174A" w:rsidP="00A36ADF">
            <w:pPr>
              <w:spacing w:after="0" w:line="240" w:lineRule="auto"/>
            </w:pPr>
            <w:r w:rsidRPr="00A36ADF">
              <w:t>Το παιδί δεν πηδά στο νερό με (ή χωρίς) βοηθητικό μέσο επίπλευσης</w:t>
            </w:r>
          </w:p>
          <w:p w:rsidR="005F174A" w:rsidRPr="00A36ADF" w:rsidRDefault="005F174A" w:rsidP="00A36ADF">
            <w:pPr>
              <w:spacing w:after="0" w:line="240" w:lineRule="auto"/>
            </w:pPr>
          </w:p>
          <w:p w:rsidR="005F174A" w:rsidRPr="00A36ADF" w:rsidRDefault="005F174A" w:rsidP="00A36ADF">
            <w:pPr>
              <w:spacing w:after="0" w:line="240" w:lineRule="auto"/>
            </w:pPr>
          </w:p>
        </w:tc>
        <w:tc>
          <w:tcPr>
            <w:tcW w:w="3827" w:type="dxa"/>
          </w:tcPr>
          <w:p w:rsidR="005F174A" w:rsidRPr="00A36ADF" w:rsidRDefault="005F174A" w:rsidP="00A36ADF">
            <w:pPr>
              <w:pStyle w:val="Default"/>
              <w:tabs>
                <w:tab w:val="left" w:pos="8220"/>
              </w:tabs>
              <w:rPr>
                <w:sz w:val="22"/>
                <w:szCs w:val="22"/>
              </w:rPr>
            </w:pPr>
            <w:r w:rsidRPr="00A36ADF">
              <w:rPr>
                <w:noProof/>
                <w:lang w:eastAsia="el-GR"/>
              </w:rPr>
              <w:pict>
                <v:shape id="Picture 31" o:spid="_x0000_i1055" type="#_x0000_t75" style="width:95.25pt;height:113.25pt;visibility:visible">
                  <v:imagedata r:id="rId35" o:title="" croptop="4201f" cropbottom="18007f" cropright="49050f"/>
                </v:shape>
              </w:pict>
            </w:r>
          </w:p>
        </w:tc>
        <w:tc>
          <w:tcPr>
            <w:tcW w:w="992" w:type="dxa"/>
          </w:tcPr>
          <w:p w:rsidR="005F174A" w:rsidRPr="00A36ADF" w:rsidRDefault="005F174A" w:rsidP="00A36ADF">
            <w:pPr>
              <w:pStyle w:val="Default"/>
              <w:tabs>
                <w:tab w:val="left" w:pos="8220"/>
              </w:tabs>
              <w:jc w:val="center"/>
              <w:rPr>
                <w:sz w:val="22"/>
                <w:szCs w:val="22"/>
                <w:lang w:val="en-US"/>
              </w:rPr>
            </w:pPr>
            <w:r w:rsidRPr="00A36ADF">
              <w:rPr>
                <w:sz w:val="22"/>
                <w:szCs w:val="22"/>
                <w:lang w:val="en-US"/>
              </w:rPr>
              <w:t>1</w:t>
            </w:r>
          </w:p>
        </w:tc>
      </w:tr>
      <w:tr w:rsidR="005F174A" w:rsidRPr="00A36ADF">
        <w:trPr>
          <w:trHeight w:val="269"/>
        </w:trPr>
        <w:tc>
          <w:tcPr>
            <w:tcW w:w="4957" w:type="dxa"/>
          </w:tcPr>
          <w:p w:rsidR="005F174A" w:rsidRPr="00A36ADF" w:rsidRDefault="005F174A" w:rsidP="00A36ADF">
            <w:pPr>
              <w:spacing w:after="0" w:line="240" w:lineRule="auto"/>
            </w:pPr>
            <w:r w:rsidRPr="00A36ADF">
              <w:t>Το παιδί πηδά στο νερό με βοηθητικό μέσο επίπλευσης</w:t>
            </w:r>
          </w:p>
          <w:p w:rsidR="005F174A" w:rsidRPr="00A36ADF" w:rsidRDefault="005F174A" w:rsidP="00A36ADF">
            <w:pPr>
              <w:spacing w:after="0" w:line="240" w:lineRule="auto"/>
            </w:pPr>
          </w:p>
        </w:tc>
        <w:tc>
          <w:tcPr>
            <w:tcW w:w="3827" w:type="dxa"/>
          </w:tcPr>
          <w:p w:rsidR="005F174A" w:rsidRPr="00A36ADF" w:rsidRDefault="005F174A" w:rsidP="00A36ADF">
            <w:pPr>
              <w:pStyle w:val="Default"/>
              <w:tabs>
                <w:tab w:val="left" w:pos="8220"/>
              </w:tabs>
              <w:rPr>
                <w:sz w:val="22"/>
                <w:szCs w:val="22"/>
              </w:rPr>
            </w:pPr>
            <w:r w:rsidRPr="00A36ADF">
              <w:rPr>
                <w:noProof/>
                <w:lang w:eastAsia="el-GR"/>
              </w:rPr>
              <w:pict>
                <v:shape id="Picture 35" o:spid="_x0000_i1056" type="#_x0000_t75" style="width:71.25pt;height:113.25pt;visibility:visible">
                  <v:imagedata r:id="rId35" o:title="" croptop="2997f" cropbottom="19186f" cropleft="25581f" cropright="27284f"/>
                </v:shape>
              </w:pict>
            </w:r>
          </w:p>
        </w:tc>
        <w:tc>
          <w:tcPr>
            <w:tcW w:w="992" w:type="dxa"/>
          </w:tcPr>
          <w:p w:rsidR="005F174A" w:rsidRPr="00A36ADF" w:rsidRDefault="005F174A" w:rsidP="00A36ADF">
            <w:pPr>
              <w:pStyle w:val="Default"/>
              <w:tabs>
                <w:tab w:val="left" w:pos="8220"/>
              </w:tabs>
              <w:jc w:val="center"/>
              <w:rPr>
                <w:sz w:val="22"/>
                <w:szCs w:val="22"/>
                <w:lang w:val="en-US"/>
              </w:rPr>
            </w:pPr>
            <w:r w:rsidRPr="00A36ADF">
              <w:rPr>
                <w:sz w:val="22"/>
                <w:szCs w:val="22"/>
                <w:lang w:val="en-US"/>
              </w:rPr>
              <w:t>2</w:t>
            </w:r>
          </w:p>
        </w:tc>
      </w:tr>
      <w:tr w:rsidR="005F174A" w:rsidRPr="00A36ADF">
        <w:trPr>
          <w:trHeight w:val="269"/>
        </w:trPr>
        <w:tc>
          <w:tcPr>
            <w:tcW w:w="4957" w:type="dxa"/>
          </w:tcPr>
          <w:p w:rsidR="005F174A" w:rsidRPr="00A36ADF" w:rsidRDefault="005F174A" w:rsidP="00A36ADF">
            <w:pPr>
              <w:spacing w:after="0" w:line="240" w:lineRule="auto"/>
            </w:pPr>
            <w:r w:rsidRPr="00A36ADF">
              <w:t>Το παιδί πηδά στο νερό χωρίς βοηθητικό μέσο επίπλευσης</w:t>
            </w:r>
          </w:p>
          <w:p w:rsidR="005F174A" w:rsidRPr="00A36ADF" w:rsidRDefault="005F174A" w:rsidP="00A36ADF">
            <w:pPr>
              <w:spacing w:after="0" w:line="240" w:lineRule="auto"/>
            </w:pPr>
          </w:p>
        </w:tc>
        <w:tc>
          <w:tcPr>
            <w:tcW w:w="3827" w:type="dxa"/>
          </w:tcPr>
          <w:p w:rsidR="005F174A" w:rsidRPr="00A36ADF" w:rsidRDefault="005F174A" w:rsidP="00A36ADF">
            <w:pPr>
              <w:pStyle w:val="Default"/>
              <w:tabs>
                <w:tab w:val="left" w:pos="8220"/>
              </w:tabs>
              <w:rPr>
                <w:sz w:val="22"/>
                <w:szCs w:val="22"/>
              </w:rPr>
            </w:pPr>
            <w:r w:rsidRPr="00A36ADF">
              <w:rPr>
                <w:noProof/>
                <w:lang w:eastAsia="el-GR"/>
              </w:rPr>
              <w:pict>
                <v:shape id="Picture 36" o:spid="_x0000_i1057" type="#_x0000_t75" style="width:112.5pt;height:113.25pt;visibility:visible">
                  <v:imagedata r:id="rId35" o:title="" croptop="3394f" cropbottom="20787f" cropleft="44052f" cropright="2908f"/>
                </v:shape>
              </w:pict>
            </w:r>
          </w:p>
        </w:tc>
        <w:tc>
          <w:tcPr>
            <w:tcW w:w="992" w:type="dxa"/>
          </w:tcPr>
          <w:p w:rsidR="005F174A" w:rsidRPr="00A36ADF" w:rsidRDefault="005F174A" w:rsidP="00A36ADF">
            <w:pPr>
              <w:pStyle w:val="Default"/>
              <w:tabs>
                <w:tab w:val="left" w:pos="8220"/>
              </w:tabs>
              <w:jc w:val="center"/>
              <w:rPr>
                <w:sz w:val="22"/>
                <w:szCs w:val="22"/>
                <w:lang w:val="en-US"/>
              </w:rPr>
            </w:pPr>
            <w:r w:rsidRPr="00A36ADF">
              <w:rPr>
                <w:sz w:val="22"/>
                <w:szCs w:val="22"/>
                <w:lang w:val="en-US"/>
              </w:rPr>
              <w:t>3</w:t>
            </w:r>
          </w:p>
        </w:tc>
      </w:tr>
    </w:tbl>
    <w:p w:rsidR="005F174A" w:rsidRDefault="005F174A" w:rsidP="008E6740">
      <w:r w:rsidRPr="00181889">
        <w:t>Παρουσίαση στο παιδί: «</w:t>
      </w:r>
      <w:r w:rsidRPr="00026E83">
        <w:t>Σε αυτήν την περίπτωση, το παιδί πρ</w:t>
      </w:r>
      <w:r>
        <w:t>οσπαθεί  να πηδήξει ή πηδά στο νερό». Εσύ ποιο από τα παρακάτω μπορείς να κάνεις; Δες προσεκτικά τις εικόνες και διάλεξε εκείνη που νομίζεις ότι περιγράφει καλύτερα τις δυνατότητές σου</w:t>
      </w:r>
    </w:p>
    <w:p w:rsidR="005F174A" w:rsidRDefault="005F174A" w:rsidP="00257700">
      <w:pPr>
        <w:tabs>
          <w:tab w:val="left" w:pos="912"/>
        </w:tabs>
      </w:pPr>
    </w:p>
    <w:p w:rsidR="005F174A" w:rsidRPr="00257700" w:rsidRDefault="005F174A" w:rsidP="00257700">
      <w:pPr>
        <w:tabs>
          <w:tab w:val="left" w:pos="912"/>
        </w:tabs>
      </w:pPr>
    </w:p>
    <w:p w:rsidR="005F174A" w:rsidRPr="00257700" w:rsidRDefault="005F174A" w:rsidP="00257700"/>
    <w:p w:rsidR="005F174A" w:rsidRDefault="005F174A" w:rsidP="00257700">
      <w:pPr>
        <w:sectPr w:rsidR="005F174A" w:rsidSect="00E50406">
          <w:pgSz w:w="11906" w:h="16838"/>
          <w:pgMar w:top="1247" w:right="1418" w:bottom="1247" w:left="1418" w:header="708" w:footer="708" w:gutter="0"/>
          <w:cols w:space="708"/>
          <w:docGrid w:linePitch="360"/>
        </w:sectPr>
      </w:pPr>
    </w:p>
    <w:p w:rsidR="005F174A" w:rsidRDefault="005F174A" w:rsidP="00D0746B">
      <w:r w:rsidRPr="00181889">
        <w:t>Παρουσίαση στο παιδί: «</w:t>
      </w:r>
      <w:r w:rsidRPr="00026E83">
        <w:t>Σε αυτήν την περίπτωση, το παιδί πρ</w:t>
      </w:r>
      <w:r>
        <w:t>οσπαθεί  να πηδήξει ή πηδά στο νερό». Εσύ ποιο από τα παρακάτω μπορείς να κάνεις; Δες προσεκτικά τις εικόνες και διάλεξε εκείνη που νομίζεις ότι περιγράφει καλύτερα τις δυνατότητές σου</w:t>
      </w:r>
    </w:p>
    <w:p w:rsidR="005F174A" w:rsidRPr="00257700" w:rsidRDefault="005F174A" w:rsidP="00257700"/>
    <w:p w:rsidR="005F174A" w:rsidRDefault="005F174A" w:rsidP="00257700">
      <w:r w:rsidRPr="008F7B77">
        <w:t xml:space="preserve">  </w:t>
      </w:r>
    </w:p>
    <w:tbl>
      <w:tblPr>
        <w:tblpPr w:leftFromText="180" w:rightFromText="180" w:vertAnchor="page" w:horzAnchor="margin" w:tblpY="2821"/>
        <w:tblOverlap w:val="neve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957"/>
        <w:gridCol w:w="3827"/>
        <w:gridCol w:w="992"/>
      </w:tblGrid>
      <w:tr w:rsidR="005F174A" w:rsidRPr="00A36ADF">
        <w:trPr>
          <w:trHeight w:val="269"/>
        </w:trPr>
        <w:tc>
          <w:tcPr>
            <w:tcW w:w="4957" w:type="dxa"/>
          </w:tcPr>
          <w:p w:rsidR="005F174A" w:rsidRPr="00A36ADF" w:rsidRDefault="005F174A" w:rsidP="00A36ADF">
            <w:pPr>
              <w:spacing w:after="0" w:line="240" w:lineRule="auto"/>
              <w:jc w:val="center"/>
              <w:rPr>
                <w:b/>
                <w:bCs/>
              </w:rPr>
            </w:pPr>
            <w:r w:rsidRPr="00A36ADF">
              <w:rPr>
                <w:b/>
                <w:bCs/>
              </w:rPr>
              <w:t>Περιγραφή</w:t>
            </w:r>
          </w:p>
        </w:tc>
        <w:tc>
          <w:tcPr>
            <w:tcW w:w="3827" w:type="dxa"/>
          </w:tcPr>
          <w:p w:rsidR="005F174A" w:rsidRPr="00A36ADF" w:rsidRDefault="005F174A" w:rsidP="00A36ADF">
            <w:pPr>
              <w:spacing w:after="0" w:line="240" w:lineRule="auto"/>
              <w:jc w:val="center"/>
              <w:rPr>
                <w:b/>
                <w:bCs/>
              </w:rPr>
            </w:pPr>
            <w:r w:rsidRPr="00A36ADF">
              <w:rPr>
                <w:b/>
                <w:bCs/>
              </w:rPr>
              <w:t>Σκίτσο</w:t>
            </w:r>
          </w:p>
        </w:tc>
        <w:tc>
          <w:tcPr>
            <w:tcW w:w="992" w:type="dxa"/>
          </w:tcPr>
          <w:p w:rsidR="005F174A" w:rsidRPr="00A36ADF" w:rsidRDefault="005F174A" w:rsidP="00A36ADF">
            <w:pPr>
              <w:pStyle w:val="Default"/>
              <w:tabs>
                <w:tab w:val="left" w:pos="8220"/>
              </w:tabs>
              <w:jc w:val="center"/>
              <w:rPr>
                <w:b/>
                <w:bCs/>
                <w:sz w:val="22"/>
                <w:szCs w:val="22"/>
                <w:lang w:val="en-US"/>
              </w:rPr>
            </w:pPr>
            <w:r w:rsidRPr="00A36ADF">
              <w:rPr>
                <w:b/>
                <w:bCs/>
                <w:sz w:val="22"/>
                <w:szCs w:val="22"/>
              </w:rPr>
              <w:t>Επίλεξε</w:t>
            </w:r>
          </w:p>
        </w:tc>
      </w:tr>
      <w:tr w:rsidR="005F174A" w:rsidRPr="00A36ADF">
        <w:trPr>
          <w:trHeight w:val="269"/>
        </w:trPr>
        <w:tc>
          <w:tcPr>
            <w:tcW w:w="4957" w:type="dxa"/>
          </w:tcPr>
          <w:p w:rsidR="005F174A" w:rsidRPr="00A36ADF" w:rsidRDefault="005F174A" w:rsidP="00A36ADF">
            <w:pPr>
              <w:spacing w:after="0" w:line="240" w:lineRule="auto"/>
            </w:pPr>
            <w:r w:rsidRPr="00A36ADF">
              <w:t xml:space="preserve">Το παιδί δεν πηδά στο νερό </w:t>
            </w:r>
          </w:p>
          <w:p w:rsidR="005F174A" w:rsidRPr="00A36ADF" w:rsidRDefault="005F174A" w:rsidP="00A36ADF">
            <w:pPr>
              <w:spacing w:after="0" w:line="240" w:lineRule="auto"/>
            </w:pPr>
          </w:p>
        </w:tc>
        <w:tc>
          <w:tcPr>
            <w:tcW w:w="3827" w:type="dxa"/>
          </w:tcPr>
          <w:p w:rsidR="005F174A" w:rsidRPr="00A36ADF" w:rsidRDefault="005F174A" w:rsidP="00A36ADF">
            <w:pPr>
              <w:pStyle w:val="Default"/>
              <w:tabs>
                <w:tab w:val="left" w:pos="8220"/>
              </w:tabs>
              <w:rPr>
                <w:sz w:val="22"/>
                <w:szCs w:val="22"/>
              </w:rPr>
            </w:pPr>
            <w:r w:rsidRPr="00A36ADF">
              <w:rPr>
                <w:noProof/>
                <w:sz w:val="22"/>
                <w:szCs w:val="22"/>
                <w:lang w:eastAsia="el-GR"/>
              </w:rPr>
              <w:pict>
                <v:shape id="Picture 45" o:spid="_x0000_i1058" type="#_x0000_t75" style="width:81.75pt;height:116.25pt;visibility:visible">
                  <v:imagedata r:id="rId36" o:title=""/>
                </v:shape>
              </w:pict>
            </w:r>
          </w:p>
        </w:tc>
        <w:tc>
          <w:tcPr>
            <w:tcW w:w="992" w:type="dxa"/>
          </w:tcPr>
          <w:p w:rsidR="005F174A" w:rsidRPr="00A36ADF" w:rsidRDefault="005F174A" w:rsidP="00A36ADF">
            <w:pPr>
              <w:pStyle w:val="Default"/>
              <w:tabs>
                <w:tab w:val="left" w:pos="8220"/>
              </w:tabs>
              <w:jc w:val="center"/>
              <w:rPr>
                <w:sz w:val="22"/>
                <w:szCs w:val="22"/>
                <w:lang w:val="en-US"/>
              </w:rPr>
            </w:pPr>
            <w:r w:rsidRPr="00A36ADF">
              <w:rPr>
                <w:sz w:val="22"/>
                <w:szCs w:val="22"/>
                <w:lang w:val="en-US"/>
              </w:rPr>
              <w:t>1</w:t>
            </w:r>
          </w:p>
        </w:tc>
      </w:tr>
      <w:tr w:rsidR="005F174A" w:rsidRPr="00A36ADF">
        <w:trPr>
          <w:trHeight w:val="269"/>
        </w:trPr>
        <w:tc>
          <w:tcPr>
            <w:tcW w:w="4957" w:type="dxa"/>
          </w:tcPr>
          <w:p w:rsidR="005F174A" w:rsidRPr="00A36ADF" w:rsidRDefault="005F174A" w:rsidP="00A36ADF">
            <w:pPr>
              <w:spacing w:after="0" w:line="240" w:lineRule="auto"/>
            </w:pPr>
            <w:r w:rsidRPr="00A36ADF">
              <w:t>Το παιδί πηδά στο νερό προσπαθώντας να βουτήξει με τα χέρια προς την κατεύθυνση του νερού. Το κεφάλι και το σώμα δεν είναι ευθυγραμμισμένα με τους βραχίονες και δεν είναι προσανατολισμένα προς τα κάτω προς το νερό. (Πέφτει με την κοιλιά τα πόδια και τα χέρια στο νερό)</w:t>
            </w:r>
          </w:p>
        </w:tc>
        <w:tc>
          <w:tcPr>
            <w:tcW w:w="3827" w:type="dxa"/>
          </w:tcPr>
          <w:p w:rsidR="005F174A" w:rsidRPr="00A36ADF" w:rsidRDefault="005F174A" w:rsidP="00A36ADF">
            <w:pPr>
              <w:pStyle w:val="Default"/>
              <w:tabs>
                <w:tab w:val="left" w:pos="8220"/>
              </w:tabs>
              <w:rPr>
                <w:sz w:val="22"/>
                <w:szCs w:val="22"/>
              </w:rPr>
            </w:pPr>
            <w:r w:rsidRPr="00A36ADF">
              <w:rPr>
                <w:noProof/>
                <w:lang w:eastAsia="el-GR"/>
              </w:rPr>
              <w:pict>
                <v:shape id="Picture 44" o:spid="_x0000_i1059" type="#_x0000_t75" style="width:116.25pt;height:110.25pt;visibility:visible">
                  <v:imagedata r:id="rId37" o:title="" cropbottom="19705f" cropleft="20028f" cropright="28501f"/>
                </v:shape>
              </w:pict>
            </w:r>
          </w:p>
        </w:tc>
        <w:tc>
          <w:tcPr>
            <w:tcW w:w="992" w:type="dxa"/>
          </w:tcPr>
          <w:p w:rsidR="005F174A" w:rsidRPr="00A36ADF" w:rsidRDefault="005F174A" w:rsidP="00A36ADF">
            <w:pPr>
              <w:pStyle w:val="Default"/>
              <w:tabs>
                <w:tab w:val="left" w:pos="8220"/>
              </w:tabs>
              <w:jc w:val="center"/>
              <w:rPr>
                <w:sz w:val="22"/>
                <w:szCs w:val="22"/>
                <w:lang w:val="en-US"/>
              </w:rPr>
            </w:pPr>
            <w:r w:rsidRPr="00A36ADF">
              <w:rPr>
                <w:sz w:val="22"/>
                <w:szCs w:val="22"/>
                <w:lang w:val="en-US"/>
              </w:rPr>
              <w:t>2</w:t>
            </w:r>
          </w:p>
        </w:tc>
      </w:tr>
      <w:tr w:rsidR="005F174A" w:rsidRPr="00A36ADF">
        <w:trPr>
          <w:trHeight w:val="269"/>
        </w:trPr>
        <w:tc>
          <w:tcPr>
            <w:tcW w:w="4957" w:type="dxa"/>
          </w:tcPr>
          <w:p w:rsidR="005F174A" w:rsidRPr="00A36ADF" w:rsidRDefault="005F174A" w:rsidP="00A36ADF">
            <w:pPr>
              <w:spacing w:after="0" w:line="240" w:lineRule="auto"/>
            </w:pPr>
            <w:r w:rsidRPr="00A36ADF">
              <w:t xml:space="preserve">Το παιδί βουτά στο βαθύ νερό, με τα χέρια τεντωμένα δίπλα στο κεφάλι, και σε μια ευθεία με το κορμί και τα πόδια. </w:t>
            </w:r>
          </w:p>
        </w:tc>
        <w:tc>
          <w:tcPr>
            <w:tcW w:w="3827" w:type="dxa"/>
          </w:tcPr>
          <w:p w:rsidR="005F174A" w:rsidRPr="00A36ADF" w:rsidRDefault="005F174A" w:rsidP="00A36ADF">
            <w:pPr>
              <w:pStyle w:val="Default"/>
              <w:tabs>
                <w:tab w:val="left" w:pos="8220"/>
              </w:tabs>
              <w:rPr>
                <w:sz w:val="22"/>
                <w:szCs w:val="22"/>
              </w:rPr>
            </w:pPr>
            <w:r w:rsidRPr="00A36ADF">
              <w:rPr>
                <w:noProof/>
                <w:lang w:eastAsia="el-GR"/>
              </w:rPr>
              <w:pict>
                <v:shape id="Picture 51" o:spid="_x0000_i1060" type="#_x0000_t75" style="width:168.75pt;height:102.75pt;visibility:visible">
                  <v:imagedata r:id="rId37" o:title="" croptop="16636f" cropbottom="9081f" cropleft="38322f" cropright="2743f"/>
                </v:shape>
              </w:pict>
            </w:r>
          </w:p>
        </w:tc>
        <w:tc>
          <w:tcPr>
            <w:tcW w:w="992" w:type="dxa"/>
          </w:tcPr>
          <w:p w:rsidR="005F174A" w:rsidRPr="00A36ADF" w:rsidRDefault="005F174A" w:rsidP="00A36ADF">
            <w:pPr>
              <w:pStyle w:val="Default"/>
              <w:tabs>
                <w:tab w:val="left" w:pos="8220"/>
              </w:tabs>
              <w:jc w:val="center"/>
              <w:rPr>
                <w:sz w:val="22"/>
                <w:szCs w:val="22"/>
              </w:rPr>
            </w:pPr>
            <w:r w:rsidRPr="00A36ADF">
              <w:rPr>
                <w:sz w:val="22"/>
                <w:szCs w:val="22"/>
              </w:rPr>
              <w:t>3</w:t>
            </w:r>
          </w:p>
        </w:tc>
      </w:tr>
    </w:tbl>
    <w:p w:rsidR="005F174A" w:rsidRDefault="005F174A" w:rsidP="00257700">
      <w:pPr>
        <w:sectPr w:rsidR="005F174A" w:rsidSect="00E50406">
          <w:pgSz w:w="11906" w:h="16838"/>
          <w:pgMar w:top="1247" w:right="1418" w:bottom="1247" w:left="1418" w:header="708" w:footer="708" w:gutter="0"/>
          <w:cols w:space="708"/>
          <w:docGrid w:linePitch="360"/>
        </w:sectPr>
      </w:pPr>
    </w:p>
    <w:p w:rsidR="005F174A" w:rsidRDefault="005F174A" w:rsidP="006D3B0D">
      <w:r w:rsidRPr="00181889">
        <w:t>Παρουσίαση στο παιδί: «</w:t>
      </w:r>
      <w:r w:rsidRPr="00026E83">
        <w:t>Σε αυτήν την περίπτωση, το παιδί πρ</w:t>
      </w:r>
      <w:r>
        <w:t>οσπαθεί να βγει έξω από το νερό». Εσύ ποιο από τα παρακάτω μπορείς να κάνεις; Δες προσεκτικά τις εικόνες και διάλεξε εκείνη που νομίζεις ότι περιγράφει καλύτερα τις δυνατότητές σου</w:t>
      </w:r>
    </w:p>
    <w:p w:rsidR="005F174A" w:rsidRDefault="005F174A" w:rsidP="00257700"/>
    <w:p w:rsidR="005F174A" w:rsidRDefault="005F174A" w:rsidP="00257700"/>
    <w:tbl>
      <w:tblPr>
        <w:tblpPr w:leftFromText="180" w:rightFromText="180" w:vertAnchor="page" w:horzAnchor="margin" w:tblpY="2821"/>
        <w:tblOverlap w:val="neve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957"/>
        <w:gridCol w:w="3827"/>
        <w:gridCol w:w="992"/>
      </w:tblGrid>
      <w:tr w:rsidR="005F174A" w:rsidRPr="00A36ADF">
        <w:trPr>
          <w:trHeight w:val="269"/>
        </w:trPr>
        <w:tc>
          <w:tcPr>
            <w:tcW w:w="4957" w:type="dxa"/>
          </w:tcPr>
          <w:p w:rsidR="005F174A" w:rsidRPr="00A36ADF" w:rsidRDefault="005F174A" w:rsidP="00A36ADF">
            <w:pPr>
              <w:spacing w:after="0" w:line="240" w:lineRule="auto"/>
              <w:jc w:val="center"/>
              <w:rPr>
                <w:b/>
                <w:bCs/>
              </w:rPr>
            </w:pPr>
            <w:r w:rsidRPr="00A36ADF">
              <w:rPr>
                <w:b/>
                <w:bCs/>
              </w:rPr>
              <w:t>Περιγραφή</w:t>
            </w:r>
          </w:p>
        </w:tc>
        <w:tc>
          <w:tcPr>
            <w:tcW w:w="3827" w:type="dxa"/>
          </w:tcPr>
          <w:p w:rsidR="005F174A" w:rsidRPr="00A36ADF" w:rsidRDefault="005F174A" w:rsidP="00A36ADF">
            <w:pPr>
              <w:spacing w:after="0" w:line="240" w:lineRule="auto"/>
              <w:jc w:val="center"/>
              <w:rPr>
                <w:b/>
                <w:bCs/>
              </w:rPr>
            </w:pPr>
            <w:r w:rsidRPr="00A36ADF">
              <w:rPr>
                <w:b/>
                <w:bCs/>
              </w:rPr>
              <w:t>Σκίτσο</w:t>
            </w:r>
          </w:p>
        </w:tc>
        <w:tc>
          <w:tcPr>
            <w:tcW w:w="992" w:type="dxa"/>
          </w:tcPr>
          <w:p w:rsidR="005F174A" w:rsidRPr="00A36ADF" w:rsidRDefault="005F174A" w:rsidP="00A36ADF">
            <w:pPr>
              <w:pStyle w:val="Default"/>
              <w:tabs>
                <w:tab w:val="left" w:pos="8220"/>
              </w:tabs>
              <w:jc w:val="center"/>
              <w:rPr>
                <w:b/>
                <w:bCs/>
                <w:sz w:val="22"/>
                <w:szCs w:val="22"/>
                <w:lang w:val="en-US"/>
              </w:rPr>
            </w:pPr>
            <w:r w:rsidRPr="00A36ADF">
              <w:rPr>
                <w:b/>
                <w:bCs/>
                <w:sz w:val="22"/>
                <w:szCs w:val="22"/>
              </w:rPr>
              <w:t>Επίλεξε</w:t>
            </w:r>
          </w:p>
        </w:tc>
      </w:tr>
      <w:tr w:rsidR="005F174A" w:rsidRPr="00A36ADF">
        <w:trPr>
          <w:trHeight w:val="269"/>
        </w:trPr>
        <w:tc>
          <w:tcPr>
            <w:tcW w:w="4957" w:type="dxa"/>
          </w:tcPr>
          <w:p w:rsidR="005F174A" w:rsidRPr="00A36ADF" w:rsidRDefault="005F174A" w:rsidP="00A36ADF">
            <w:pPr>
              <w:spacing w:after="0" w:line="240" w:lineRule="auto"/>
            </w:pPr>
            <w:r w:rsidRPr="00A36ADF">
              <w:t>Το παιδί προσπαθεί να βγει από το νερό χωρίς να σπρώξει με τα πόδια του τον πλαϊνό τοίχο της πισίνας. Το παιδί πιάνει την άκρη της πισίνας με τα χέρια του, αλλά δεν μπορεί να βγει έξω.</w:t>
            </w:r>
          </w:p>
        </w:tc>
        <w:tc>
          <w:tcPr>
            <w:tcW w:w="3827" w:type="dxa"/>
          </w:tcPr>
          <w:p w:rsidR="005F174A" w:rsidRPr="00A36ADF" w:rsidRDefault="005F174A" w:rsidP="00A36ADF">
            <w:pPr>
              <w:pStyle w:val="Default"/>
              <w:tabs>
                <w:tab w:val="left" w:pos="8220"/>
              </w:tabs>
              <w:rPr>
                <w:sz w:val="22"/>
                <w:szCs w:val="22"/>
              </w:rPr>
            </w:pPr>
            <w:r w:rsidRPr="00A36ADF">
              <w:rPr>
                <w:noProof/>
                <w:lang w:eastAsia="el-GR"/>
              </w:rPr>
              <w:pict>
                <v:shape id="Picture 57" o:spid="_x0000_i1061" type="#_x0000_t75" style="width:95.25pt;height:112.5pt;visibility:visible">
                  <v:imagedata r:id="rId38" o:title="" croptop="9947f" cropbottom="21070f" cropright="44368f"/>
                </v:shape>
              </w:pict>
            </w:r>
          </w:p>
        </w:tc>
        <w:tc>
          <w:tcPr>
            <w:tcW w:w="992" w:type="dxa"/>
          </w:tcPr>
          <w:p w:rsidR="005F174A" w:rsidRPr="00A36ADF" w:rsidRDefault="005F174A" w:rsidP="00A36ADF">
            <w:pPr>
              <w:pStyle w:val="Default"/>
              <w:tabs>
                <w:tab w:val="left" w:pos="8220"/>
              </w:tabs>
              <w:jc w:val="center"/>
              <w:rPr>
                <w:sz w:val="22"/>
                <w:szCs w:val="22"/>
                <w:lang w:val="en-US"/>
              </w:rPr>
            </w:pPr>
            <w:r w:rsidRPr="00A36ADF">
              <w:rPr>
                <w:sz w:val="22"/>
                <w:szCs w:val="22"/>
                <w:lang w:val="en-US"/>
              </w:rPr>
              <w:t>1</w:t>
            </w:r>
          </w:p>
        </w:tc>
      </w:tr>
      <w:tr w:rsidR="005F174A" w:rsidRPr="00A36ADF">
        <w:trPr>
          <w:trHeight w:val="269"/>
        </w:trPr>
        <w:tc>
          <w:tcPr>
            <w:tcW w:w="4957" w:type="dxa"/>
          </w:tcPr>
          <w:p w:rsidR="005F174A" w:rsidRPr="00A36ADF" w:rsidRDefault="005F174A" w:rsidP="00A36ADF">
            <w:pPr>
              <w:spacing w:after="0" w:line="240" w:lineRule="auto"/>
            </w:pPr>
            <w:r w:rsidRPr="00A36ADF">
              <w:t>Το παιδί προσπαθεί να βγει από νερό χωρίς να σπρώξει  με τα πόδια του τον πλαϊνό τοίχο της πισίνας. Το παιδί έχει δυσκολίες να βγει από το νερό αλλά τελικά τα καταφέρνει.</w:t>
            </w:r>
          </w:p>
        </w:tc>
        <w:tc>
          <w:tcPr>
            <w:tcW w:w="3827" w:type="dxa"/>
          </w:tcPr>
          <w:p w:rsidR="005F174A" w:rsidRPr="00A36ADF" w:rsidRDefault="005F174A" w:rsidP="00A36ADF">
            <w:pPr>
              <w:pStyle w:val="Default"/>
              <w:tabs>
                <w:tab w:val="left" w:pos="8220"/>
              </w:tabs>
              <w:rPr>
                <w:sz w:val="22"/>
                <w:szCs w:val="22"/>
              </w:rPr>
            </w:pPr>
            <w:r w:rsidRPr="00A36ADF">
              <w:rPr>
                <w:noProof/>
                <w:lang w:eastAsia="el-GR"/>
              </w:rPr>
              <w:pict>
                <v:shape id="Picture 58" o:spid="_x0000_i1062" type="#_x0000_t75" style="width:83.25pt;height:115.5pt;visibility:visible">
                  <v:imagedata r:id="rId38" o:title="" croptop="4968f" cropbottom="30016f" cropleft="18812f" cropright="30582f"/>
                </v:shape>
              </w:pict>
            </w:r>
          </w:p>
        </w:tc>
        <w:tc>
          <w:tcPr>
            <w:tcW w:w="992" w:type="dxa"/>
          </w:tcPr>
          <w:p w:rsidR="005F174A" w:rsidRPr="00A36ADF" w:rsidRDefault="005F174A" w:rsidP="00A36ADF">
            <w:pPr>
              <w:pStyle w:val="Default"/>
              <w:tabs>
                <w:tab w:val="left" w:pos="8220"/>
              </w:tabs>
              <w:jc w:val="center"/>
              <w:rPr>
                <w:sz w:val="22"/>
                <w:szCs w:val="22"/>
                <w:lang w:val="en-US"/>
              </w:rPr>
            </w:pPr>
            <w:r w:rsidRPr="00A36ADF">
              <w:rPr>
                <w:sz w:val="22"/>
                <w:szCs w:val="22"/>
                <w:lang w:val="en-US"/>
              </w:rPr>
              <w:t>2</w:t>
            </w:r>
          </w:p>
        </w:tc>
      </w:tr>
      <w:tr w:rsidR="005F174A" w:rsidRPr="00A36ADF">
        <w:trPr>
          <w:trHeight w:val="269"/>
        </w:trPr>
        <w:tc>
          <w:tcPr>
            <w:tcW w:w="4957" w:type="dxa"/>
          </w:tcPr>
          <w:p w:rsidR="005F174A" w:rsidRPr="00A36ADF" w:rsidRDefault="005F174A" w:rsidP="00A36ADF">
            <w:pPr>
              <w:spacing w:after="0" w:line="240" w:lineRule="auto"/>
            </w:pPr>
            <w:r w:rsidRPr="00A36ADF">
              <w:t>Το παιδί ανεβαίνει εύκολα από το νερό  σπρώξει  με τα πόδια του τον πλαϊνό τοίχο της πισίνας.</w:t>
            </w:r>
          </w:p>
        </w:tc>
        <w:tc>
          <w:tcPr>
            <w:tcW w:w="3827" w:type="dxa"/>
          </w:tcPr>
          <w:p w:rsidR="005F174A" w:rsidRPr="00A36ADF" w:rsidRDefault="005F174A" w:rsidP="00A36ADF">
            <w:pPr>
              <w:pStyle w:val="Default"/>
              <w:tabs>
                <w:tab w:val="left" w:pos="8220"/>
              </w:tabs>
              <w:rPr>
                <w:sz w:val="22"/>
                <w:szCs w:val="22"/>
              </w:rPr>
            </w:pPr>
            <w:r w:rsidRPr="00A36ADF">
              <w:rPr>
                <w:noProof/>
                <w:lang w:eastAsia="el-GR"/>
              </w:rPr>
              <w:pict>
                <v:shape id="Picture 59" o:spid="_x0000_i1063" type="#_x0000_t75" style="width:74.25pt;height:113.25pt;visibility:visible">
                  <v:imagedata r:id="rId38" o:title="" croptop="1140f" cropbottom="28865f" cropleft="41351f" cropright="8122f"/>
                </v:shape>
              </w:pict>
            </w:r>
          </w:p>
        </w:tc>
        <w:tc>
          <w:tcPr>
            <w:tcW w:w="992" w:type="dxa"/>
          </w:tcPr>
          <w:p w:rsidR="005F174A" w:rsidRPr="00A36ADF" w:rsidRDefault="005F174A" w:rsidP="00A36ADF">
            <w:pPr>
              <w:pStyle w:val="Default"/>
              <w:tabs>
                <w:tab w:val="left" w:pos="8220"/>
              </w:tabs>
              <w:jc w:val="center"/>
              <w:rPr>
                <w:sz w:val="22"/>
                <w:szCs w:val="22"/>
              </w:rPr>
            </w:pPr>
            <w:r w:rsidRPr="00A36ADF">
              <w:rPr>
                <w:sz w:val="22"/>
                <w:szCs w:val="22"/>
              </w:rPr>
              <w:t>3</w:t>
            </w:r>
          </w:p>
        </w:tc>
      </w:tr>
    </w:tbl>
    <w:p w:rsidR="005F174A" w:rsidRDefault="005F174A" w:rsidP="00257700">
      <w:pPr>
        <w:sectPr w:rsidR="005F174A" w:rsidSect="00E50406">
          <w:pgSz w:w="11906" w:h="16838"/>
          <w:pgMar w:top="1247" w:right="1418" w:bottom="1247" w:left="1418" w:header="708" w:footer="708" w:gutter="0"/>
          <w:cols w:space="708"/>
          <w:docGrid w:linePitch="360"/>
        </w:sectPr>
      </w:pPr>
    </w:p>
    <w:tbl>
      <w:tblPr>
        <w:tblpPr w:leftFromText="180" w:rightFromText="180" w:vertAnchor="page" w:horzAnchor="margin" w:tblpY="2773"/>
        <w:tblOverlap w:val="neve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957"/>
        <w:gridCol w:w="3827"/>
        <w:gridCol w:w="992"/>
      </w:tblGrid>
      <w:tr w:rsidR="005F174A" w:rsidRPr="00A36ADF">
        <w:trPr>
          <w:trHeight w:val="269"/>
        </w:trPr>
        <w:tc>
          <w:tcPr>
            <w:tcW w:w="4957" w:type="dxa"/>
          </w:tcPr>
          <w:p w:rsidR="005F174A" w:rsidRPr="00A36ADF" w:rsidRDefault="005F174A" w:rsidP="00A36ADF">
            <w:pPr>
              <w:spacing w:after="0" w:line="240" w:lineRule="auto"/>
              <w:jc w:val="center"/>
              <w:rPr>
                <w:b/>
                <w:bCs/>
              </w:rPr>
            </w:pPr>
            <w:r w:rsidRPr="00A36ADF">
              <w:rPr>
                <w:b/>
                <w:bCs/>
              </w:rPr>
              <w:t>Περιγραφή</w:t>
            </w:r>
          </w:p>
        </w:tc>
        <w:tc>
          <w:tcPr>
            <w:tcW w:w="3827" w:type="dxa"/>
          </w:tcPr>
          <w:p w:rsidR="005F174A" w:rsidRPr="00A36ADF" w:rsidRDefault="005F174A" w:rsidP="00A36ADF">
            <w:pPr>
              <w:spacing w:after="0" w:line="240" w:lineRule="auto"/>
              <w:jc w:val="center"/>
              <w:rPr>
                <w:b/>
                <w:bCs/>
              </w:rPr>
            </w:pPr>
            <w:r w:rsidRPr="00A36ADF">
              <w:rPr>
                <w:b/>
                <w:bCs/>
              </w:rPr>
              <w:t>Σκίτσο</w:t>
            </w:r>
          </w:p>
        </w:tc>
        <w:tc>
          <w:tcPr>
            <w:tcW w:w="992" w:type="dxa"/>
          </w:tcPr>
          <w:p w:rsidR="005F174A" w:rsidRPr="00A36ADF" w:rsidRDefault="005F174A" w:rsidP="00A36ADF">
            <w:pPr>
              <w:pStyle w:val="Default"/>
              <w:tabs>
                <w:tab w:val="left" w:pos="8220"/>
              </w:tabs>
              <w:jc w:val="center"/>
              <w:rPr>
                <w:b/>
                <w:bCs/>
                <w:sz w:val="22"/>
                <w:szCs w:val="22"/>
              </w:rPr>
            </w:pPr>
            <w:r w:rsidRPr="00A36ADF">
              <w:rPr>
                <w:b/>
                <w:bCs/>
                <w:sz w:val="22"/>
                <w:szCs w:val="22"/>
              </w:rPr>
              <w:t>Επίλεξε</w:t>
            </w:r>
          </w:p>
        </w:tc>
      </w:tr>
      <w:tr w:rsidR="005F174A" w:rsidRPr="00A36ADF">
        <w:trPr>
          <w:trHeight w:val="269"/>
        </w:trPr>
        <w:tc>
          <w:tcPr>
            <w:tcW w:w="4957" w:type="dxa"/>
          </w:tcPr>
          <w:p w:rsidR="005F174A" w:rsidRPr="00A36ADF" w:rsidRDefault="005F174A" w:rsidP="00A36ADF">
            <w:pPr>
              <w:spacing w:after="0" w:line="240" w:lineRule="auto"/>
            </w:pPr>
            <w:r w:rsidRPr="00A36ADF">
              <w:t>Το παιδί πιάνεται από την άκρη της πισίνας αλλά δεν αφήνει τον τοίχο και δεν τολμά να πατήσει.</w:t>
            </w:r>
          </w:p>
          <w:p w:rsidR="005F174A" w:rsidRPr="00A36ADF" w:rsidRDefault="005F174A" w:rsidP="00A36ADF">
            <w:pPr>
              <w:spacing w:after="0" w:line="240" w:lineRule="auto"/>
            </w:pPr>
          </w:p>
          <w:p w:rsidR="005F174A" w:rsidRPr="00A36ADF" w:rsidRDefault="005F174A" w:rsidP="00A36ADF">
            <w:pPr>
              <w:spacing w:after="0" w:line="240" w:lineRule="auto"/>
            </w:pPr>
          </w:p>
          <w:p w:rsidR="005F174A" w:rsidRPr="00A36ADF" w:rsidRDefault="005F174A" w:rsidP="00A36ADF">
            <w:pPr>
              <w:spacing w:after="0" w:line="240" w:lineRule="auto"/>
            </w:pPr>
          </w:p>
        </w:tc>
        <w:tc>
          <w:tcPr>
            <w:tcW w:w="3827" w:type="dxa"/>
          </w:tcPr>
          <w:p w:rsidR="005F174A" w:rsidRPr="00A36ADF" w:rsidRDefault="005F174A" w:rsidP="00A36ADF">
            <w:pPr>
              <w:pStyle w:val="Default"/>
              <w:tabs>
                <w:tab w:val="left" w:pos="8220"/>
              </w:tabs>
              <w:rPr>
                <w:sz w:val="22"/>
                <w:szCs w:val="22"/>
              </w:rPr>
            </w:pPr>
            <w:r w:rsidRPr="00A36ADF">
              <w:rPr>
                <w:noProof/>
                <w:lang w:eastAsia="el-GR"/>
              </w:rPr>
              <w:pict>
                <v:shape id="Picture 37" o:spid="_x0000_i1064" type="#_x0000_t75" style="width:69pt;height:110.25pt;visibility:visible">
                  <v:imagedata r:id="rId39" o:title="" croptop="-2942f" cropbottom="11736f" cropleft="-77f" cropright="47750f"/>
                </v:shape>
              </w:pict>
            </w:r>
          </w:p>
        </w:tc>
        <w:tc>
          <w:tcPr>
            <w:tcW w:w="992" w:type="dxa"/>
          </w:tcPr>
          <w:p w:rsidR="005F174A" w:rsidRPr="00A36ADF" w:rsidRDefault="005F174A" w:rsidP="00A36ADF">
            <w:pPr>
              <w:pStyle w:val="Default"/>
              <w:tabs>
                <w:tab w:val="left" w:pos="8220"/>
              </w:tabs>
              <w:rPr>
                <w:sz w:val="22"/>
                <w:szCs w:val="22"/>
                <w:lang w:val="en-US"/>
              </w:rPr>
            </w:pPr>
            <w:r w:rsidRPr="00A36ADF">
              <w:rPr>
                <w:sz w:val="22"/>
                <w:szCs w:val="22"/>
                <w:lang w:val="en-US"/>
              </w:rPr>
              <w:t>1</w:t>
            </w:r>
          </w:p>
        </w:tc>
      </w:tr>
      <w:tr w:rsidR="005F174A" w:rsidRPr="00A36ADF">
        <w:trPr>
          <w:trHeight w:val="269"/>
        </w:trPr>
        <w:tc>
          <w:tcPr>
            <w:tcW w:w="4957" w:type="dxa"/>
          </w:tcPr>
          <w:p w:rsidR="005F174A" w:rsidRPr="00A36ADF" w:rsidRDefault="005F174A" w:rsidP="00A36ADF">
            <w:pPr>
              <w:spacing w:after="0" w:line="240" w:lineRule="auto"/>
            </w:pPr>
          </w:p>
          <w:p w:rsidR="005F174A" w:rsidRPr="00A36ADF" w:rsidRDefault="005F174A" w:rsidP="00A36ADF">
            <w:pPr>
              <w:spacing w:after="0" w:line="240" w:lineRule="auto"/>
            </w:pPr>
            <w:r w:rsidRPr="00A36ADF">
              <w:t>Το παιδί κινείται κάθετα στο νερό με βοηθητικό μέσο πλωτή πλεύσης.</w:t>
            </w:r>
          </w:p>
          <w:p w:rsidR="005F174A" w:rsidRPr="00A36ADF" w:rsidRDefault="005F174A" w:rsidP="00A36ADF">
            <w:pPr>
              <w:spacing w:after="0" w:line="240" w:lineRule="auto"/>
            </w:pPr>
          </w:p>
          <w:p w:rsidR="005F174A" w:rsidRPr="00A36ADF" w:rsidRDefault="005F174A" w:rsidP="00A36ADF">
            <w:pPr>
              <w:spacing w:after="0" w:line="240" w:lineRule="auto"/>
            </w:pPr>
          </w:p>
        </w:tc>
        <w:tc>
          <w:tcPr>
            <w:tcW w:w="3827" w:type="dxa"/>
          </w:tcPr>
          <w:p w:rsidR="005F174A" w:rsidRPr="00A36ADF" w:rsidRDefault="005F174A" w:rsidP="00A36ADF">
            <w:pPr>
              <w:pStyle w:val="Default"/>
              <w:tabs>
                <w:tab w:val="left" w:pos="8220"/>
              </w:tabs>
              <w:rPr>
                <w:sz w:val="22"/>
                <w:szCs w:val="22"/>
              </w:rPr>
            </w:pPr>
            <w:r w:rsidRPr="00A36ADF">
              <w:rPr>
                <w:noProof/>
                <w:lang w:eastAsia="el-GR"/>
              </w:rPr>
              <w:pict>
                <v:shape id="Picture 38" o:spid="_x0000_i1065" type="#_x0000_t75" style="width:85.5pt;height:113.25pt;visibility:visible">
                  <v:imagedata r:id="rId39" o:title="" croptop="10612f" cropbottom="9118f" cropleft="21583f" cropright="25463f"/>
                </v:shape>
              </w:pict>
            </w:r>
          </w:p>
        </w:tc>
        <w:tc>
          <w:tcPr>
            <w:tcW w:w="992" w:type="dxa"/>
          </w:tcPr>
          <w:p w:rsidR="005F174A" w:rsidRPr="00A36ADF" w:rsidRDefault="005F174A" w:rsidP="00A36ADF">
            <w:pPr>
              <w:pStyle w:val="Default"/>
              <w:tabs>
                <w:tab w:val="left" w:pos="8220"/>
              </w:tabs>
              <w:rPr>
                <w:sz w:val="22"/>
                <w:szCs w:val="22"/>
                <w:lang w:val="en-US"/>
              </w:rPr>
            </w:pPr>
            <w:r w:rsidRPr="00A36ADF">
              <w:rPr>
                <w:sz w:val="22"/>
                <w:szCs w:val="22"/>
                <w:lang w:val="en-US"/>
              </w:rPr>
              <w:t>2</w:t>
            </w:r>
          </w:p>
        </w:tc>
      </w:tr>
      <w:tr w:rsidR="005F174A" w:rsidRPr="00A36ADF">
        <w:trPr>
          <w:trHeight w:val="269"/>
        </w:trPr>
        <w:tc>
          <w:tcPr>
            <w:tcW w:w="4957" w:type="dxa"/>
          </w:tcPr>
          <w:p w:rsidR="005F174A" w:rsidRPr="00A36ADF" w:rsidRDefault="005F174A" w:rsidP="00A36ADF">
            <w:pPr>
              <w:spacing w:after="0" w:line="240" w:lineRule="auto"/>
            </w:pPr>
          </w:p>
          <w:p w:rsidR="005F174A" w:rsidRPr="00A36ADF" w:rsidRDefault="005F174A" w:rsidP="00A36ADF">
            <w:pPr>
              <w:spacing w:after="0" w:line="240" w:lineRule="auto"/>
            </w:pPr>
            <w:r w:rsidRPr="00A36ADF">
              <w:t xml:space="preserve">Το παιδί περπατά κινείται κάθετα στο νερό χωρίς βοηθητικό μέσο πλωτή πλεύσης </w:t>
            </w:r>
          </w:p>
          <w:p w:rsidR="005F174A" w:rsidRPr="00A36ADF" w:rsidRDefault="005F174A" w:rsidP="00A36ADF">
            <w:pPr>
              <w:spacing w:after="0" w:line="240" w:lineRule="auto"/>
            </w:pPr>
            <w:r w:rsidRPr="00A36ADF">
              <w:t>και μπορεί να κρατήσει το κεφάλι του έξω από το νερό.</w:t>
            </w:r>
          </w:p>
          <w:p w:rsidR="005F174A" w:rsidRPr="00A36ADF" w:rsidRDefault="005F174A" w:rsidP="00A36ADF">
            <w:pPr>
              <w:spacing w:after="0" w:line="240" w:lineRule="auto"/>
            </w:pPr>
          </w:p>
          <w:p w:rsidR="005F174A" w:rsidRPr="00A36ADF" w:rsidRDefault="005F174A" w:rsidP="00A36ADF">
            <w:pPr>
              <w:spacing w:after="0" w:line="240" w:lineRule="auto"/>
            </w:pPr>
          </w:p>
        </w:tc>
        <w:tc>
          <w:tcPr>
            <w:tcW w:w="3827" w:type="dxa"/>
          </w:tcPr>
          <w:p w:rsidR="005F174A" w:rsidRPr="00A36ADF" w:rsidRDefault="005F174A" w:rsidP="00A36ADF">
            <w:pPr>
              <w:pStyle w:val="Default"/>
              <w:tabs>
                <w:tab w:val="left" w:pos="8220"/>
              </w:tabs>
              <w:rPr>
                <w:sz w:val="22"/>
                <w:szCs w:val="22"/>
              </w:rPr>
            </w:pPr>
            <w:r w:rsidRPr="00A36ADF">
              <w:rPr>
                <w:noProof/>
                <w:lang w:eastAsia="el-GR"/>
              </w:rPr>
              <w:pict>
                <v:shape id="Picture 39" o:spid="_x0000_i1066" type="#_x0000_t75" style="width:89.25pt;height:111.75pt;visibility:visible">
                  <v:imagedata r:id="rId39" o:title="" croptop="8517f" cropbottom="9103f" cropleft="41099f" cropright="3957f"/>
                </v:shape>
              </w:pict>
            </w:r>
          </w:p>
        </w:tc>
        <w:tc>
          <w:tcPr>
            <w:tcW w:w="992" w:type="dxa"/>
          </w:tcPr>
          <w:p w:rsidR="005F174A" w:rsidRPr="00A36ADF" w:rsidRDefault="005F174A" w:rsidP="00A36ADF">
            <w:pPr>
              <w:pStyle w:val="Default"/>
              <w:tabs>
                <w:tab w:val="left" w:pos="8220"/>
              </w:tabs>
              <w:rPr>
                <w:sz w:val="22"/>
                <w:szCs w:val="22"/>
                <w:lang w:val="en-US"/>
              </w:rPr>
            </w:pPr>
            <w:r w:rsidRPr="00A36ADF">
              <w:rPr>
                <w:sz w:val="22"/>
                <w:szCs w:val="22"/>
                <w:lang w:val="en-US"/>
              </w:rPr>
              <w:t>3</w:t>
            </w:r>
          </w:p>
        </w:tc>
      </w:tr>
    </w:tbl>
    <w:p w:rsidR="005F174A" w:rsidRDefault="005F174A" w:rsidP="00717CAE">
      <w:r w:rsidRPr="00181889">
        <w:t>Παρουσίαση στο παιδί: «</w:t>
      </w:r>
      <w:r w:rsidRPr="00717CAE">
        <w:t>Σε αυτήν την περίπτωση, το παιδί προσπαθεί να γυρίσει από μπροστά προς τα πίσω ενώ κι</w:t>
      </w:r>
      <w:r>
        <w:t>νείται προς την ίδια κατεύθυνση». Εσύ ποιο από τα παρακάτω μπορείς να κάνεις; Δες προσεκτικά τις εικόνες και διάλεξε εκείνη που νομίζεις ότι περιγράφει καλύτερα τις δυνατότητές σου</w:t>
      </w:r>
    </w:p>
    <w:p w:rsidR="005F174A" w:rsidRDefault="005F174A" w:rsidP="00257700"/>
    <w:p w:rsidR="005F174A" w:rsidRPr="00257700" w:rsidRDefault="005F174A" w:rsidP="00257700"/>
    <w:p w:rsidR="005F174A" w:rsidRPr="00257700" w:rsidRDefault="005F174A" w:rsidP="00257700"/>
    <w:p w:rsidR="005F174A" w:rsidRPr="00717CAE" w:rsidRDefault="005F174A" w:rsidP="00FE7B09"/>
    <w:p w:rsidR="005F174A" w:rsidRPr="00717CAE" w:rsidRDefault="005F174A" w:rsidP="00FE7B09"/>
    <w:tbl>
      <w:tblPr>
        <w:tblW w:w="12937" w:type="dxa"/>
        <w:tblInd w:w="-106" w:type="dxa"/>
        <w:tblLayout w:type="fixed"/>
        <w:tblLook w:val="0000"/>
      </w:tblPr>
      <w:tblGrid>
        <w:gridCol w:w="6468"/>
        <w:gridCol w:w="6469"/>
      </w:tblGrid>
      <w:tr w:rsidR="005F174A" w:rsidRPr="00A36ADF">
        <w:trPr>
          <w:trHeight w:val="110"/>
        </w:trPr>
        <w:tc>
          <w:tcPr>
            <w:tcW w:w="12937" w:type="dxa"/>
            <w:gridSpan w:val="2"/>
          </w:tcPr>
          <w:p w:rsidR="005F174A" w:rsidRPr="00A36ADF" w:rsidRDefault="005F174A">
            <w:pPr>
              <w:pStyle w:val="Default"/>
              <w:rPr>
                <w:sz w:val="22"/>
                <w:szCs w:val="22"/>
              </w:rPr>
            </w:pPr>
            <w:r w:rsidRPr="00A36ADF">
              <w:tab/>
            </w:r>
          </w:p>
        </w:tc>
      </w:tr>
      <w:tr w:rsidR="005F174A" w:rsidRPr="00A36ADF">
        <w:trPr>
          <w:trHeight w:val="110"/>
        </w:trPr>
        <w:tc>
          <w:tcPr>
            <w:tcW w:w="6468" w:type="dxa"/>
          </w:tcPr>
          <w:p w:rsidR="005F174A" w:rsidRPr="00A36ADF" w:rsidRDefault="005F174A">
            <w:pPr>
              <w:pStyle w:val="Default"/>
              <w:rPr>
                <w:sz w:val="22"/>
                <w:szCs w:val="22"/>
              </w:rPr>
            </w:pPr>
          </w:p>
        </w:tc>
        <w:tc>
          <w:tcPr>
            <w:tcW w:w="6469" w:type="dxa"/>
          </w:tcPr>
          <w:p w:rsidR="005F174A" w:rsidRPr="00A36ADF" w:rsidRDefault="005F174A">
            <w:pPr>
              <w:pStyle w:val="Default"/>
              <w:rPr>
                <w:sz w:val="22"/>
                <w:szCs w:val="22"/>
              </w:rPr>
            </w:pPr>
          </w:p>
        </w:tc>
      </w:tr>
    </w:tbl>
    <w:p w:rsidR="005F174A" w:rsidRPr="00717CAE" w:rsidRDefault="005F174A" w:rsidP="00FE7B09">
      <w:pPr>
        <w:tabs>
          <w:tab w:val="left" w:pos="996"/>
        </w:tabs>
      </w:pPr>
    </w:p>
    <w:p w:rsidR="005F174A" w:rsidRPr="00717CAE" w:rsidRDefault="005F174A" w:rsidP="0018689A">
      <w:pPr>
        <w:tabs>
          <w:tab w:val="left" w:pos="996"/>
        </w:tabs>
        <w:sectPr w:rsidR="005F174A" w:rsidRPr="00717CAE" w:rsidSect="00E50406">
          <w:pgSz w:w="11906" w:h="16838"/>
          <w:pgMar w:top="1247" w:right="1418" w:bottom="1247" w:left="1418" w:header="708" w:footer="708" w:gutter="0"/>
          <w:cols w:space="708"/>
          <w:docGrid w:linePitch="360"/>
        </w:sectPr>
      </w:pPr>
      <w:r w:rsidRPr="00717CAE">
        <w:tab/>
      </w:r>
    </w:p>
    <w:tbl>
      <w:tblPr>
        <w:tblpPr w:leftFromText="180" w:rightFromText="180" w:vertAnchor="page" w:horzAnchor="margin" w:tblpY="3001"/>
        <w:tblOverlap w:val="neve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957"/>
        <w:gridCol w:w="7938"/>
        <w:gridCol w:w="1417"/>
      </w:tblGrid>
      <w:tr w:rsidR="005F174A" w:rsidRPr="00A36ADF">
        <w:trPr>
          <w:trHeight w:val="269"/>
        </w:trPr>
        <w:tc>
          <w:tcPr>
            <w:tcW w:w="4957" w:type="dxa"/>
          </w:tcPr>
          <w:p w:rsidR="005F174A" w:rsidRPr="00A36ADF" w:rsidRDefault="005F174A" w:rsidP="00A36ADF">
            <w:pPr>
              <w:spacing w:after="0" w:line="240" w:lineRule="auto"/>
              <w:jc w:val="center"/>
              <w:rPr>
                <w:b/>
                <w:bCs/>
              </w:rPr>
            </w:pPr>
            <w:r w:rsidRPr="00A36ADF">
              <w:rPr>
                <w:b/>
                <w:bCs/>
              </w:rPr>
              <w:t>Περιγραφή</w:t>
            </w:r>
          </w:p>
        </w:tc>
        <w:tc>
          <w:tcPr>
            <w:tcW w:w="7938" w:type="dxa"/>
          </w:tcPr>
          <w:p w:rsidR="005F174A" w:rsidRPr="00A36ADF" w:rsidRDefault="005F174A" w:rsidP="00A36ADF">
            <w:pPr>
              <w:spacing w:after="0" w:line="240" w:lineRule="auto"/>
              <w:jc w:val="center"/>
              <w:rPr>
                <w:b/>
                <w:bCs/>
              </w:rPr>
            </w:pPr>
            <w:r w:rsidRPr="00A36ADF">
              <w:rPr>
                <w:b/>
                <w:bCs/>
              </w:rPr>
              <w:t>Σκίτσο</w:t>
            </w:r>
          </w:p>
        </w:tc>
        <w:tc>
          <w:tcPr>
            <w:tcW w:w="1417" w:type="dxa"/>
          </w:tcPr>
          <w:p w:rsidR="005F174A" w:rsidRPr="00A36ADF" w:rsidRDefault="005F174A" w:rsidP="00A36ADF">
            <w:pPr>
              <w:pStyle w:val="Default"/>
              <w:tabs>
                <w:tab w:val="left" w:pos="8220"/>
              </w:tabs>
              <w:jc w:val="center"/>
              <w:rPr>
                <w:b/>
                <w:bCs/>
                <w:sz w:val="22"/>
                <w:szCs w:val="22"/>
                <w:lang w:val="en-US"/>
              </w:rPr>
            </w:pPr>
            <w:r w:rsidRPr="00A36ADF">
              <w:rPr>
                <w:b/>
                <w:bCs/>
                <w:sz w:val="22"/>
                <w:szCs w:val="22"/>
              </w:rPr>
              <w:t>Επίλεξε</w:t>
            </w:r>
          </w:p>
        </w:tc>
      </w:tr>
      <w:tr w:rsidR="005F174A" w:rsidRPr="00A36ADF">
        <w:trPr>
          <w:trHeight w:val="269"/>
        </w:trPr>
        <w:tc>
          <w:tcPr>
            <w:tcW w:w="4957" w:type="dxa"/>
          </w:tcPr>
          <w:p w:rsidR="005F174A" w:rsidRPr="00A36ADF" w:rsidRDefault="005F174A" w:rsidP="00A36ADF">
            <w:pPr>
              <w:spacing w:after="0" w:line="240" w:lineRule="auto"/>
            </w:pPr>
            <w:r w:rsidRPr="00A36ADF">
              <w:t>Το παιδί ξεκινάει το κολύμπι σε πρηνή θέση  με ένα βοηθητικό όργανο επίπλευσής (μακαρόνι) και προσπαθεί να γυρίσει σε ύπτια θέση αλλά δεν τα καταφέρνει.</w:t>
            </w:r>
          </w:p>
          <w:p w:rsidR="005F174A" w:rsidRPr="00A36ADF" w:rsidRDefault="005F174A" w:rsidP="00A36ADF">
            <w:pPr>
              <w:spacing w:after="0" w:line="240" w:lineRule="auto"/>
            </w:pPr>
          </w:p>
        </w:tc>
        <w:tc>
          <w:tcPr>
            <w:tcW w:w="7938" w:type="dxa"/>
          </w:tcPr>
          <w:p w:rsidR="005F174A" w:rsidRPr="00A36ADF" w:rsidRDefault="005F174A" w:rsidP="00A36ADF">
            <w:pPr>
              <w:pStyle w:val="Default"/>
              <w:tabs>
                <w:tab w:val="left" w:pos="8220"/>
              </w:tabs>
              <w:rPr>
                <w:sz w:val="22"/>
                <w:szCs w:val="22"/>
              </w:rPr>
            </w:pPr>
            <w:r w:rsidRPr="00A36ADF">
              <w:rPr>
                <w:noProof/>
                <w:lang w:eastAsia="el-GR"/>
              </w:rPr>
              <w:pict>
                <v:shape id="Picture 46" o:spid="_x0000_i1067" type="#_x0000_t75" style="width:393.75pt;height:79.5pt;visibility:visible">
                  <v:imagedata r:id="rId40" o:title="" cropbottom="44312f" cropleft="3720f" cropright="2574f"/>
                </v:shape>
              </w:pict>
            </w:r>
          </w:p>
        </w:tc>
        <w:tc>
          <w:tcPr>
            <w:tcW w:w="1417" w:type="dxa"/>
          </w:tcPr>
          <w:p w:rsidR="005F174A" w:rsidRPr="00A36ADF" w:rsidRDefault="005F174A" w:rsidP="00A36ADF">
            <w:pPr>
              <w:pStyle w:val="Default"/>
              <w:tabs>
                <w:tab w:val="left" w:pos="8220"/>
              </w:tabs>
              <w:jc w:val="center"/>
              <w:rPr>
                <w:sz w:val="22"/>
                <w:szCs w:val="22"/>
                <w:lang w:val="en-US"/>
              </w:rPr>
            </w:pPr>
            <w:r w:rsidRPr="00A36ADF">
              <w:rPr>
                <w:sz w:val="22"/>
                <w:szCs w:val="22"/>
                <w:lang w:val="en-US"/>
              </w:rPr>
              <w:t>1</w:t>
            </w:r>
          </w:p>
        </w:tc>
      </w:tr>
      <w:tr w:rsidR="005F174A" w:rsidRPr="00A36ADF">
        <w:trPr>
          <w:trHeight w:val="269"/>
        </w:trPr>
        <w:tc>
          <w:tcPr>
            <w:tcW w:w="4957" w:type="dxa"/>
          </w:tcPr>
          <w:p w:rsidR="005F174A" w:rsidRPr="00A36ADF" w:rsidRDefault="005F174A" w:rsidP="00A36ADF">
            <w:pPr>
              <w:spacing w:after="0" w:line="240" w:lineRule="auto"/>
            </w:pPr>
            <w:r w:rsidRPr="00A36ADF">
              <w:t>Το παιδί ξεκινάει το κολύμπι σε πρηνή θέση  με ένα βοηθητικό όργανο επίπλευσής (μακαρόνι) καταφέρνει να γυρίσει σε ύπτια θέση και στη συνέχεια επιστρέφει κολυμπώντας στην πρηνή θέση.</w:t>
            </w:r>
          </w:p>
          <w:p w:rsidR="005F174A" w:rsidRPr="00A36ADF" w:rsidRDefault="005F174A" w:rsidP="00A36ADF">
            <w:pPr>
              <w:spacing w:after="0" w:line="240" w:lineRule="auto"/>
            </w:pPr>
          </w:p>
        </w:tc>
        <w:tc>
          <w:tcPr>
            <w:tcW w:w="7938" w:type="dxa"/>
          </w:tcPr>
          <w:p w:rsidR="005F174A" w:rsidRPr="00A36ADF" w:rsidRDefault="005F174A" w:rsidP="00A36ADF">
            <w:pPr>
              <w:pStyle w:val="Default"/>
              <w:tabs>
                <w:tab w:val="left" w:pos="8220"/>
              </w:tabs>
              <w:rPr>
                <w:sz w:val="22"/>
                <w:szCs w:val="22"/>
              </w:rPr>
            </w:pPr>
            <w:r w:rsidRPr="00A36ADF">
              <w:rPr>
                <w:noProof/>
                <w:lang w:eastAsia="el-GR"/>
              </w:rPr>
              <w:pict>
                <v:shape id="Picture 47" o:spid="_x0000_i1068" type="#_x0000_t75" style="width:341.25pt;height:83.25pt;visibility:visible">
                  <v:imagedata r:id="rId40" o:title="" croptop="18078f" cropbottom="22494f" cropleft="2213f" cropright="4087f"/>
                </v:shape>
              </w:pict>
            </w:r>
          </w:p>
        </w:tc>
        <w:tc>
          <w:tcPr>
            <w:tcW w:w="1417" w:type="dxa"/>
          </w:tcPr>
          <w:p w:rsidR="005F174A" w:rsidRPr="00A36ADF" w:rsidRDefault="005F174A" w:rsidP="00A36ADF">
            <w:pPr>
              <w:pStyle w:val="Default"/>
              <w:tabs>
                <w:tab w:val="left" w:pos="8220"/>
              </w:tabs>
              <w:jc w:val="center"/>
              <w:rPr>
                <w:sz w:val="22"/>
                <w:szCs w:val="22"/>
                <w:lang w:val="en-US"/>
              </w:rPr>
            </w:pPr>
            <w:r w:rsidRPr="00A36ADF">
              <w:rPr>
                <w:sz w:val="22"/>
                <w:szCs w:val="22"/>
                <w:lang w:val="en-US"/>
              </w:rPr>
              <w:t>2</w:t>
            </w:r>
          </w:p>
        </w:tc>
      </w:tr>
      <w:tr w:rsidR="005F174A" w:rsidRPr="00A36ADF">
        <w:trPr>
          <w:trHeight w:val="269"/>
        </w:trPr>
        <w:tc>
          <w:tcPr>
            <w:tcW w:w="4957" w:type="dxa"/>
          </w:tcPr>
          <w:p w:rsidR="005F174A" w:rsidRPr="00A36ADF" w:rsidRDefault="005F174A" w:rsidP="00A36ADF">
            <w:pPr>
              <w:spacing w:after="0" w:line="240" w:lineRule="auto"/>
            </w:pPr>
            <w:r w:rsidRPr="00A36ADF">
              <w:t>Το παιδί ξεκινάει το κολύμπι σε πρηνή θέση  χωρίς βοηθητικό όργανο επίπλευσής (μακαρόνι) καταφέρνει να γυρίσει σε ύπτια θέση και στη συνέχεια επιστρέφει κολυμπώντας στην πρηνή θέση.</w:t>
            </w:r>
          </w:p>
          <w:p w:rsidR="005F174A" w:rsidRPr="00A36ADF" w:rsidRDefault="005F174A" w:rsidP="00A36ADF">
            <w:pPr>
              <w:spacing w:after="0" w:line="240" w:lineRule="auto"/>
            </w:pPr>
          </w:p>
          <w:p w:rsidR="005F174A" w:rsidRPr="00A36ADF" w:rsidRDefault="005F174A" w:rsidP="00A36ADF">
            <w:pPr>
              <w:spacing w:after="0" w:line="240" w:lineRule="auto"/>
            </w:pPr>
          </w:p>
          <w:p w:rsidR="005F174A" w:rsidRPr="00A36ADF" w:rsidRDefault="005F174A" w:rsidP="00A36ADF">
            <w:pPr>
              <w:spacing w:after="0" w:line="240" w:lineRule="auto"/>
            </w:pPr>
          </w:p>
        </w:tc>
        <w:tc>
          <w:tcPr>
            <w:tcW w:w="7938" w:type="dxa"/>
          </w:tcPr>
          <w:p w:rsidR="005F174A" w:rsidRPr="00A36ADF" w:rsidRDefault="005F174A" w:rsidP="00A36ADF">
            <w:pPr>
              <w:pStyle w:val="Default"/>
              <w:tabs>
                <w:tab w:val="left" w:pos="8220"/>
              </w:tabs>
              <w:rPr>
                <w:sz w:val="22"/>
                <w:szCs w:val="22"/>
              </w:rPr>
            </w:pPr>
            <w:r w:rsidRPr="00A36ADF">
              <w:rPr>
                <w:noProof/>
                <w:lang w:eastAsia="el-GR"/>
              </w:rPr>
              <w:pict>
                <v:shape id="Picture 48" o:spid="_x0000_i1069" type="#_x0000_t75" style="width:371.25pt;height:66.75pt;visibility:visible">
                  <v:imagedata r:id="rId40" o:title="" croptop="42001f" cropbottom="4207f" cropleft="1829f" cropright="2173f"/>
                </v:shape>
              </w:pict>
            </w:r>
          </w:p>
        </w:tc>
        <w:tc>
          <w:tcPr>
            <w:tcW w:w="1417" w:type="dxa"/>
          </w:tcPr>
          <w:p w:rsidR="005F174A" w:rsidRPr="00A36ADF" w:rsidRDefault="005F174A" w:rsidP="00A36ADF">
            <w:pPr>
              <w:pStyle w:val="Default"/>
              <w:tabs>
                <w:tab w:val="left" w:pos="8220"/>
              </w:tabs>
              <w:jc w:val="center"/>
              <w:rPr>
                <w:sz w:val="22"/>
                <w:szCs w:val="22"/>
                <w:lang w:val="en-US"/>
              </w:rPr>
            </w:pPr>
            <w:r w:rsidRPr="00A36ADF">
              <w:rPr>
                <w:sz w:val="22"/>
                <w:szCs w:val="22"/>
                <w:lang w:val="en-US"/>
              </w:rPr>
              <w:t>3</w:t>
            </w:r>
          </w:p>
        </w:tc>
      </w:tr>
    </w:tbl>
    <w:p w:rsidR="005F174A" w:rsidRPr="00964112" w:rsidRDefault="005F174A" w:rsidP="00964112">
      <w:r w:rsidRPr="00181889">
        <w:t>Παρουσίαση στο παιδί: «</w:t>
      </w:r>
      <w:r w:rsidRPr="00717CAE">
        <w:t>Σε αυτήν την περίπτωση, το παιδί προσπαθεί να γυρίσει από μπροστά προς τα πίσω ενώ κι</w:t>
      </w:r>
      <w:r>
        <w:t xml:space="preserve">νείται προς την ίδια κατεύθυνση». Εσύ ποιο από τα παρακάτω μπορείς να κάνεις; Δες προσεκτικά τις εικόνες και διάλεξε εκείνη που νομίζεις ότι περιγράφει καλύτερα τις δυνατότητές σου. </w:t>
      </w:r>
    </w:p>
    <w:p w:rsidR="005F174A" w:rsidRPr="003F1015" w:rsidRDefault="005F174A" w:rsidP="00964112">
      <w:pPr>
        <w:tabs>
          <w:tab w:val="left" w:pos="9408"/>
        </w:tabs>
      </w:pPr>
    </w:p>
    <w:p w:rsidR="005F174A" w:rsidRPr="003F1015" w:rsidRDefault="005F174A" w:rsidP="00964112">
      <w:pPr>
        <w:tabs>
          <w:tab w:val="left" w:pos="2856"/>
        </w:tabs>
      </w:pPr>
      <w:r w:rsidRPr="003F1015">
        <w:tab/>
      </w:r>
    </w:p>
    <w:p w:rsidR="005F174A" w:rsidRPr="003F1015" w:rsidRDefault="005F174A" w:rsidP="00964112">
      <w:pPr>
        <w:tabs>
          <w:tab w:val="left" w:pos="2856"/>
        </w:tabs>
        <w:sectPr w:rsidR="005F174A" w:rsidRPr="003F1015" w:rsidSect="00B4195C">
          <w:pgSz w:w="16838" w:h="11906" w:orient="landscape"/>
          <w:pgMar w:top="1418" w:right="1247" w:bottom="1418" w:left="1247" w:header="708" w:footer="708" w:gutter="0"/>
          <w:cols w:space="708"/>
          <w:docGrid w:linePitch="360"/>
        </w:sectPr>
      </w:pPr>
      <w:r w:rsidRPr="003F1015">
        <w:tab/>
      </w:r>
    </w:p>
    <w:tbl>
      <w:tblPr>
        <w:tblpPr w:leftFromText="180" w:rightFromText="180" w:vertAnchor="page" w:horzAnchor="margin" w:tblpY="2341"/>
        <w:tblOverlap w:val="neve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957"/>
        <w:gridCol w:w="8505"/>
        <w:gridCol w:w="1134"/>
      </w:tblGrid>
      <w:tr w:rsidR="005F174A" w:rsidRPr="00A36ADF">
        <w:trPr>
          <w:trHeight w:val="269"/>
        </w:trPr>
        <w:tc>
          <w:tcPr>
            <w:tcW w:w="4957" w:type="dxa"/>
          </w:tcPr>
          <w:p w:rsidR="005F174A" w:rsidRPr="00A36ADF" w:rsidRDefault="005F174A" w:rsidP="00A36ADF">
            <w:pPr>
              <w:spacing w:after="0" w:line="240" w:lineRule="auto"/>
              <w:jc w:val="center"/>
              <w:rPr>
                <w:b/>
                <w:bCs/>
              </w:rPr>
            </w:pPr>
            <w:r w:rsidRPr="00A36ADF">
              <w:rPr>
                <w:b/>
                <w:bCs/>
              </w:rPr>
              <w:t>Περιγραφή</w:t>
            </w:r>
          </w:p>
        </w:tc>
        <w:tc>
          <w:tcPr>
            <w:tcW w:w="8505" w:type="dxa"/>
          </w:tcPr>
          <w:p w:rsidR="005F174A" w:rsidRPr="00A36ADF" w:rsidRDefault="005F174A" w:rsidP="00A36ADF">
            <w:pPr>
              <w:spacing w:after="0" w:line="240" w:lineRule="auto"/>
              <w:jc w:val="center"/>
              <w:rPr>
                <w:b/>
                <w:bCs/>
              </w:rPr>
            </w:pPr>
            <w:r w:rsidRPr="00A36ADF">
              <w:rPr>
                <w:b/>
                <w:bCs/>
              </w:rPr>
              <w:t>Σκίτσο</w:t>
            </w:r>
          </w:p>
        </w:tc>
        <w:tc>
          <w:tcPr>
            <w:tcW w:w="1134" w:type="dxa"/>
          </w:tcPr>
          <w:p w:rsidR="005F174A" w:rsidRPr="00A36ADF" w:rsidRDefault="005F174A" w:rsidP="00A36ADF">
            <w:pPr>
              <w:pStyle w:val="Default"/>
              <w:tabs>
                <w:tab w:val="left" w:pos="8220"/>
              </w:tabs>
              <w:jc w:val="center"/>
              <w:rPr>
                <w:b/>
                <w:bCs/>
                <w:sz w:val="22"/>
                <w:szCs w:val="22"/>
                <w:lang w:val="en-US"/>
              </w:rPr>
            </w:pPr>
            <w:r w:rsidRPr="00A36ADF">
              <w:rPr>
                <w:b/>
                <w:bCs/>
                <w:sz w:val="22"/>
                <w:szCs w:val="22"/>
              </w:rPr>
              <w:t>Επίλεξε</w:t>
            </w:r>
          </w:p>
        </w:tc>
      </w:tr>
      <w:tr w:rsidR="005F174A" w:rsidRPr="00A36ADF">
        <w:trPr>
          <w:trHeight w:val="269"/>
        </w:trPr>
        <w:tc>
          <w:tcPr>
            <w:tcW w:w="4957" w:type="dxa"/>
          </w:tcPr>
          <w:p w:rsidR="005F174A" w:rsidRPr="00A36ADF" w:rsidRDefault="005F174A" w:rsidP="00A36ADF">
            <w:pPr>
              <w:spacing w:after="0" w:line="240" w:lineRule="auto"/>
            </w:pPr>
            <w:r w:rsidRPr="00A36ADF">
              <w:t xml:space="preserve">Το παιδί ξεκινά κολυμπώντας σε ύπτια θέση (με την πλάτη στο νερό) με βοηθητικό μέσο επίπλευσης (μακαρόνι) δεν είναι σε θέση να γυρίσει σε πρηνή θέση (μπρούμυτα) και συνεχίζει να κολυμπά ύπτια. </w:t>
            </w:r>
          </w:p>
          <w:p w:rsidR="005F174A" w:rsidRPr="00A36ADF" w:rsidRDefault="005F174A" w:rsidP="00A36ADF">
            <w:pPr>
              <w:spacing w:after="0" w:line="240" w:lineRule="auto"/>
            </w:pPr>
          </w:p>
        </w:tc>
        <w:tc>
          <w:tcPr>
            <w:tcW w:w="8505" w:type="dxa"/>
          </w:tcPr>
          <w:p w:rsidR="005F174A" w:rsidRPr="00A36ADF" w:rsidRDefault="005F174A" w:rsidP="00A36ADF">
            <w:pPr>
              <w:pStyle w:val="Default"/>
              <w:tabs>
                <w:tab w:val="left" w:pos="8220"/>
              </w:tabs>
              <w:rPr>
                <w:sz w:val="22"/>
                <w:szCs w:val="22"/>
                <w:lang w:val="en-US"/>
              </w:rPr>
            </w:pPr>
            <w:r w:rsidRPr="00A36ADF">
              <w:rPr>
                <w:noProof/>
                <w:lang w:eastAsia="el-GR"/>
              </w:rPr>
              <w:pict>
                <v:shape id="Picture 50" o:spid="_x0000_i1070" type="#_x0000_t75" style="width:364.5pt;height:84pt;visibility:visible">
                  <v:imagedata r:id="rId41" o:title="" cropbottom="41135f" cropleft="3693f" cropright="4048f"/>
                </v:shape>
              </w:pict>
            </w:r>
          </w:p>
        </w:tc>
        <w:tc>
          <w:tcPr>
            <w:tcW w:w="1134" w:type="dxa"/>
          </w:tcPr>
          <w:p w:rsidR="005F174A" w:rsidRPr="00A36ADF" w:rsidRDefault="005F174A" w:rsidP="00A36ADF">
            <w:pPr>
              <w:pStyle w:val="Default"/>
              <w:tabs>
                <w:tab w:val="left" w:pos="8220"/>
              </w:tabs>
              <w:jc w:val="center"/>
              <w:rPr>
                <w:sz w:val="22"/>
                <w:szCs w:val="22"/>
                <w:lang w:val="en-US"/>
              </w:rPr>
            </w:pPr>
            <w:r w:rsidRPr="00A36ADF">
              <w:rPr>
                <w:sz w:val="22"/>
                <w:szCs w:val="22"/>
                <w:lang w:val="en-US"/>
              </w:rPr>
              <w:t>1</w:t>
            </w:r>
          </w:p>
        </w:tc>
      </w:tr>
      <w:tr w:rsidR="005F174A" w:rsidRPr="00A36ADF">
        <w:trPr>
          <w:trHeight w:val="269"/>
        </w:trPr>
        <w:tc>
          <w:tcPr>
            <w:tcW w:w="4957" w:type="dxa"/>
          </w:tcPr>
          <w:p w:rsidR="005F174A" w:rsidRPr="00A36ADF" w:rsidRDefault="005F174A" w:rsidP="00A36ADF">
            <w:pPr>
              <w:spacing w:after="0" w:line="240" w:lineRule="auto"/>
            </w:pPr>
            <w:r w:rsidRPr="00A36ADF">
              <w:t xml:space="preserve">Το παιδί ξεκινά κολυμπώντας σε ύπτια θέση (με την πλάτη στο νερό) με βοηθητικό μέσο επίπλευσης (μακαρόνι) καταφέρνει να γυρίσει σε πρηνή θέση (μπρούμυτα) και συνεχίζει να κολυμπά σε πρηνή θέση. </w:t>
            </w:r>
          </w:p>
          <w:p w:rsidR="005F174A" w:rsidRPr="00A36ADF" w:rsidRDefault="005F174A" w:rsidP="00A36ADF">
            <w:pPr>
              <w:spacing w:after="0" w:line="240" w:lineRule="auto"/>
            </w:pPr>
          </w:p>
        </w:tc>
        <w:tc>
          <w:tcPr>
            <w:tcW w:w="8505" w:type="dxa"/>
          </w:tcPr>
          <w:p w:rsidR="005F174A" w:rsidRPr="00A36ADF" w:rsidRDefault="005F174A" w:rsidP="00A36ADF">
            <w:pPr>
              <w:pStyle w:val="Default"/>
              <w:tabs>
                <w:tab w:val="left" w:pos="8220"/>
              </w:tabs>
              <w:rPr>
                <w:sz w:val="22"/>
                <w:szCs w:val="22"/>
              </w:rPr>
            </w:pPr>
            <w:r w:rsidRPr="00A36ADF">
              <w:rPr>
                <w:noProof/>
                <w:sz w:val="22"/>
                <w:szCs w:val="22"/>
                <w:lang w:eastAsia="el-GR"/>
              </w:rPr>
              <w:pict>
                <v:shape id="Picture 55" o:spid="_x0000_i1071" type="#_x0000_t75" style="width:402pt;height:81.75pt;visibility:visible">
                  <v:imagedata r:id="rId42" o:title=""/>
                </v:shape>
              </w:pict>
            </w:r>
          </w:p>
        </w:tc>
        <w:tc>
          <w:tcPr>
            <w:tcW w:w="1134" w:type="dxa"/>
          </w:tcPr>
          <w:p w:rsidR="005F174A" w:rsidRPr="00A36ADF" w:rsidRDefault="005F174A" w:rsidP="00A36ADF">
            <w:pPr>
              <w:pStyle w:val="Default"/>
              <w:tabs>
                <w:tab w:val="left" w:pos="8220"/>
              </w:tabs>
              <w:jc w:val="center"/>
              <w:rPr>
                <w:sz w:val="22"/>
                <w:szCs w:val="22"/>
                <w:lang w:val="en-US"/>
              </w:rPr>
            </w:pPr>
            <w:r w:rsidRPr="00A36ADF">
              <w:rPr>
                <w:sz w:val="22"/>
                <w:szCs w:val="22"/>
                <w:lang w:val="en-US"/>
              </w:rPr>
              <w:t>2</w:t>
            </w:r>
          </w:p>
        </w:tc>
      </w:tr>
      <w:tr w:rsidR="005F174A" w:rsidRPr="00A36ADF">
        <w:trPr>
          <w:trHeight w:val="269"/>
        </w:trPr>
        <w:tc>
          <w:tcPr>
            <w:tcW w:w="4957" w:type="dxa"/>
          </w:tcPr>
          <w:p w:rsidR="005F174A" w:rsidRPr="00A36ADF" w:rsidRDefault="005F174A" w:rsidP="00A36ADF">
            <w:pPr>
              <w:spacing w:after="0" w:line="240" w:lineRule="auto"/>
            </w:pPr>
            <w:r w:rsidRPr="00A36ADF">
              <w:t xml:space="preserve">Το παιδί ξεκινά κολυμπώντας σε ύπτια θέση (με την πλάτη στο νερό) χωρίς βοηθητικό μέσο επίπλευσης (μακαρόνι) καταφέρνει να γυρίσει σε πρηνή θέση (μπρούμυτα) και συνεχίζει να κολυμπά σε πρηνή θέση. </w:t>
            </w:r>
          </w:p>
          <w:p w:rsidR="005F174A" w:rsidRPr="00A36ADF" w:rsidRDefault="005F174A" w:rsidP="00A36ADF">
            <w:pPr>
              <w:spacing w:after="0" w:line="240" w:lineRule="auto"/>
            </w:pPr>
          </w:p>
        </w:tc>
        <w:tc>
          <w:tcPr>
            <w:tcW w:w="8505" w:type="dxa"/>
          </w:tcPr>
          <w:p w:rsidR="005F174A" w:rsidRPr="00A36ADF" w:rsidRDefault="005F174A" w:rsidP="00A36ADF">
            <w:pPr>
              <w:pStyle w:val="Default"/>
              <w:tabs>
                <w:tab w:val="left" w:pos="8220"/>
              </w:tabs>
              <w:rPr>
                <w:sz w:val="22"/>
                <w:szCs w:val="22"/>
              </w:rPr>
            </w:pPr>
            <w:r w:rsidRPr="00A36ADF">
              <w:rPr>
                <w:noProof/>
                <w:lang w:eastAsia="el-GR"/>
              </w:rPr>
              <w:pict>
                <v:shape id="Picture 52" o:spid="_x0000_i1072" type="#_x0000_t75" style="width:402.75pt;height:71.25pt;visibility:visible">
                  <v:imagedata r:id="rId41" o:title="" croptop="43935f" cropbottom="2248f" cropleft="3295f" cropright="1584f"/>
                </v:shape>
              </w:pict>
            </w:r>
          </w:p>
        </w:tc>
        <w:tc>
          <w:tcPr>
            <w:tcW w:w="1134" w:type="dxa"/>
          </w:tcPr>
          <w:p w:rsidR="005F174A" w:rsidRPr="00A36ADF" w:rsidRDefault="005F174A" w:rsidP="00A36ADF">
            <w:pPr>
              <w:pStyle w:val="Default"/>
              <w:tabs>
                <w:tab w:val="left" w:pos="8220"/>
              </w:tabs>
              <w:jc w:val="center"/>
              <w:rPr>
                <w:sz w:val="22"/>
                <w:szCs w:val="22"/>
                <w:lang w:val="en-US"/>
              </w:rPr>
            </w:pPr>
            <w:r w:rsidRPr="00A36ADF">
              <w:rPr>
                <w:sz w:val="22"/>
                <w:szCs w:val="22"/>
                <w:lang w:val="en-US"/>
              </w:rPr>
              <w:t>3</w:t>
            </w:r>
          </w:p>
        </w:tc>
      </w:tr>
    </w:tbl>
    <w:p w:rsidR="005F174A" w:rsidRPr="00964112" w:rsidRDefault="005F174A" w:rsidP="006E70A2">
      <w:r w:rsidRPr="00181889">
        <w:t>Παρουσίαση στο παιδί: «</w:t>
      </w:r>
      <w:r w:rsidRPr="003F1015">
        <w:t>Σε αυτήν την περίπτωση, το παιδί προσπαθεί να αλλάξει κατεύθυνση γυρίζοντας από πίσω προς τα εμπρός</w:t>
      </w:r>
      <w:r>
        <w:t xml:space="preserve">». Εσύ ποιο από τα παρακάτω μπορείς να κάνεις; Δες προσεκτικά τις εικόνες και διάλεξε εκείνη που νομίζεις ότι περιγράφει καλύτερα τις δυνατότητές σου. </w:t>
      </w:r>
    </w:p>
    <w:p w:rsidR="005F174A" w:rsidRDefault="005F174A" w:rsidP="00964112">
      <w:pPr>
        <w:tabs>
          <w:tab w:val="left" w:pos="9408"/>
        </w:tabs>
      </w:pPr>
    </w:p>
    <w:p w:rsidR="005F174A" w:rsidRDefault="005F174A" w:rsidP="00964112">
      <w:pPr>
        <w:tabs>
          <w:tab w:val="left" w:pos="9408"/>
        </w:tabs>
      </w:pPr>
    </w:p>
    <w:p w:rsidR="005F174A" w:rsidRDefault="005F174A" w:rsidP="00964112">
      <w:pPr>
        <w:tabs>
          <w:tab w:val="left" w:pos="9408"/>
        </w:tabs>
      </w:pPr>
    </w:p>
    <w:p w:rsidR="005F174A" w:rsidRDefault="005F174A" w:rsidP="00964112">
      <w:pPr>
        <w:tabs>
          <w:tab w:val="left" w:pos="9408"/>
        </w:tabs>
      </w:pPr>
    </w:p>
    <w:p w:rsidR="005F174A" w:rsidRPr="006E70A2" w:rsidRDefault="005F174A" w:rsidP="00964112">
      <w:pPr>
        <w:tabs>
          <w:tab w:val="left" w:pos="9408"/>
        </w:tabs>
      </w:pPr>
      <w:r w:rsidRPr="006E70A2">
        <w:tab/>
      </w:r>
    </w:p>
    <w:sectPr w:rsidR="005F174A" w:rsidRPr="006E70A2" w:rsidSect="00B4195C">
      <w:pgSz w:w="16838" w:h="11906" w:orient="landscape"/>
      <w:pgMar w:top="1418" w:right="1247" w:bottom="1418" w:left="124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F174A" w:rsidRDefault="005F174A" w:rsidP="008D03F4">
      <w:pPr>
        <w:spacing w:after="0" w:line="240" w:lineRule="auto"/>
      </w:pPr>
      <w:r>
        <w:separator/>
      </w:r>
    </w:p>
  </w:endnote>
  <w:endnote w:type="continuationSeparator" w:id="0">
    <w:p w:rsidR="005F174A" w:rsidRDefault="005F174A" w:rsidP="008D03F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A00002EF" w:usb1="4000207B" w:usb2="00000000" w:usb3="00000000" w:csb0="0000009F" w:csb1="00000000"/>
  </w:font>
  <w:font w:name="Times New Roman">
    <w:panose1 w:val="02020603050405020304"/>
    <w:charset w:val="A1"/>
    <w:family w:val="roman"/>
    <w:pitch w:val="variable"/>
    <w:sig w:usb0="20002A87" w:usb1="80000000" w:usb2="00000008" w:usb3="00000000" w:csb0="000001FF" w:csb1="00000000"/>
  </w:font>
  <w:font w:name="Segoe UI">
    <w:altName w:val="Century Gothic"/>
    <w:panose1 w:val="00000000000000000000"/>
    <w:charset w:val="A1"/>
    <w:family w:val="swiss"/>
    <w:notTrueType/>
    <w:pitch w:val="variable"/>
    <w:sig w:usb0="00000083" w:usb1="00000000" w:usb2="00000000" w:usb3="00000000" w:csb0="00000009" w:csb1="00000000"/>
  </w:font>
  <w:font w:name="Cambria">
    <w:panose1 w:val="02040503050406030204"/>
    <w:charset w:val="A1"/>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174A" w:rsidRDefault="005F174A">
    <w:pPr>
      <w:pStyle w:val="Footer"/>
      <w:jc w:val="center"/>
    </w:pPr>
    <w:fldSimple w:instr=" PAGE   \* MERGEFORMAT ">
      <w:r>
        <w:rPr>
          <w:noProof/>
        </w:rPr>
        <w:t>7</w:t>
      </w:r>
    </w:fldSimple>
  </w:p>
  <w:p w:rsidR="005F174A" w:rsidRDefault="005F174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F174A" w:rsidRDefault="005F174A" w:rsidP="008D03F4">
      <w:pPr>
        <w:spacing w:after="0" w:line="240" w:lineRule="auto"/>
      </w:pPr>
      <w:r>
        <w:separator/>
      </w:r>
    </w:p>
  </w:footnote>
  <w:footnote w:type="continuationSeparator" w:id="0">
    <w:p w:rsidR="005F174A" w:rsidRDefault="005F174A" w:rsidP="008D03F4">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20"/>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docVars>
    <w:docVar w:name="__Grammarly_42____i" w:val="H4sIAAAAAAAEAKtWckksSQxILCpxzi/NK1GyMqwFAAEhoTITAAAA"/>
    <w:docVar w:name="__Grammarly_42___1" w:val="H4sIAAAAAAAEAKtWcslP9kxRslIyNDYysTA3tDA2MrA0MDAzsjRQ0lEKTi0uzszPAykwqQUAyrPjdSwAAAA="/>
  </w:docVars>
  <w:rsids>
    <w:rsidRoot w:val="0061390C"/>
    <w:rsid w:val="00026E83"/>
    <w:rsid w:val="00096AB8"/>
    <w:rsid w:val="000C3674"/>
    <w:rsid w:val="00103587"/>
    <w:rsid w:val="00105FF5"/>
    <w:rsid w:val="00107FBE"/>
    <w:rsid w:val="00142171"/>
    <w:rsid w:val="00176961"/>
    <w:rsid w:val="00181889"/>
    <w:rsid w:val="0018689A"/>
    <w:rsid w:val="00197191"/>
    <w:rsid w:val="001B1945"/>
    <w:rsid w:val="001F140D"/>
    <w:rsid w:val="001F241D"/>
    <w:rsid w:val="00245215"/>
    <w:rsid w:val="002461FD"/>
    <w:rsid w:val="0025225B"/>
    <w:rsid w:val="00257700"/>
    <w:rsid w:val="002758C2"/>
    <w:rsid w:val="002A704E"/>
    <w:rsid w:val="002B4412"/>
    <w:rsid w:val="002C0C01"/>
    <w:rsid w:val="003441E3"/>
    <w:rsid w:val="00362956"/>
    <w:rsid w:val="00383106"/>
    <w:rsid w:val="00394855"/>
    <w:rsid w:val="003A094D"/>
    <w:rsid w:val="003B1558"/>
    <w:rsid w:val="003C4251"/>
    <w:rsid w:val="003E0D2C"/>
    <w:rsid w:val="003F1015"/>
    <w:rsid w:val="003F6BC1"/>
    <w:rsid w:val="00401FBB"/>
    <w:rsid w:val="0040306C"/>
    <w:rsid w:val="004038DC"/>
    <w:rsid w:val="00461D39"/>
    <w:rsid w:val="0049157E"/>
    <w:rsid w:val="004A2AE0"/>
    <w:rsid w:val="004C21BC"/>
    <w:rsid w:val="004E7483"/>
    <w:rsid w:val="004F27A5"/>
    <w:rsid w:val="005229B0"/>
    <w:rsid w:val="00523494"/>
    <w:rsid w:val="00557B89"/>
    <w:rsid w:val="005A6DBD"/>
    <w:rsid w:val="005B7430"/>
    <w:rsid w:val="005F174A"/>
    <w:rsid w:val="0061390C"/>
    <w:rsid w:val="00636837"/>
    <w:rsid w:val="00640461"/>
    <w:rsid w:val="006724D4"/>
    <w:rsid w:val="00692CC8"/>
    <w:rsid w:val="006C1CC5"/>
    <w:rsid w:val="006D3B0D"/>
    <w:rsid w:val="006E5342"/>
    <w:rsid w:val="006E70A2"/>
    <w:rsid w:val="00717CAE"/>
    <w:rsid w:val="00726B23"/>
    <w:rsid w:val="00756A2C"/>
    <w:rsid w:val="007C4752"/>
    <w:rsid w:val="007D5260"/>
    <w:rsid w:val="007F2532"/>
    <w:rsid w:val="0081318B"/>
    <w:rsid w:val="008149E3"/>
    <w:rsid w:val="008244F0"/>
    <w:rsid w:val="0088255B"/>
    <w:rsid w:val="008A6DC8"/>
    <w:rsid w:val="008A6EDB"/>
    <w:rsid w:val="008B1414"/>
    <w:rsid w:val="008B7D97"/>
    <w:rsid w:val="008D03F4"/>
    <w:rsid w:val="008E6740"/>
    <w:rsid w:val="008F7B77"/>
    <w:rsid w:val="00920BA7"/>
    <w:rsid w:val="009477B0"/>
    <w:rsid w:val="0095176F"/>
    <w:rsid w:val="00964112"/>
    <w:rsid w:val="00970391"/>
    <w:rsid w:val="00983260"/>
    <w:rsid w:val="00A31990"/>
    <w:rsid w:val="00A36ADF"/>
    <w:rsid w:val="00A74A4E"/>
    <w:rsid w:val="00B4195C"/>
    <w:rsid w:val="00B42D63"/>
    <w:rsid w:val="00BA6356"/>
    <w:rsid w:val="00BA6893"/>
    <w:rsid w:val="00BB50EF"/>
    <w:rsid w:val="00BB57FA"/>
    <w:rsid w:val="00BE3884"/>
    <w:rsid w:val="00C1209B"/>
    <w:rsid w:val="00C16908"/>
    <w:rsid w:val="00C242D5"/>
    <w:rsid w:val="00C42267"/>
    <w:rsid w:val="00C604AF"/>
    <w:rsid w:val="00C63105"/>
    <w:rsid w:val="00C91208"/>
    <w:rsid w:val="00C956A3"/>
    <w:rsid w:val="00CB0BA2"/>
    <w:rsid w:val="00CB577B"/>
    <w:rsid w:val="00D03B65"/>
    <w:rsid w:val="00D0746B"/>
    <w:rsid w:val="00D26A78"/>
    <w:rsid w:val="00D41810"/>
    <w:rsid w:val="00DD3687"/>
    <w:rsid w:val="00DD49AD"/>
    <w:rsid w:val="00DE53C5"/>
    <w:rsid w:val="00DF2B34"/>
    <w:rsid w:val="00E476C8"/>
    <w:rsid w:val="00E50406"/>
    <w:rsid w:val="00E80512"/>
    <w:rsid w:val="00E82485"/>
    <w:rsid w:val="00EC0B06"/>
    <w:rsid w:val="00EE38D9"/>
    <w:rsid w:val="00F24038"/>
    <w:rsid w:val="00F953FD"/>
    <w:rsid w:val="00FB6B5E"/>
    <w:rsid w:val="00FE055D"/>
    <w:rsid w:val="00FE7B09"/>
    <w:rsid w:val="00FF3F55"/>
    <w:rsid w:val="00FF7AB7"/>
  </w:rsids>
  <m:mathPr>
    <m:mathFont m:val="Cambria Math"/>
    <m:brkBin m:val="before"/>
    <m:brkBinSub m:val="--"/>
    <m:smallFrac m:val="off"/>
    <m:dispDef/>
    <m:lMargin m:val="0"/>
    <m:rMargin m:val="0"/>
    <m:defJc m:val="centerGroup"/>
    <m:wrapIndent m:val="1440"/>
    <m:intLim m:val="subSup"/>
    <m:naryLim m:val="undOvr"/>
  </m:mathPr>
  <w:uiCompat97To2003/>
  <w:themeFontLang w:val="el-G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l-GR" w:eastAsia="el-G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Table" w:locked="1" w:semiHidden="0" w:uiPriority="0" w:unhideWhenUsed="0"/>
    <w:lsdException w:name="Table Subtle 1" w:locked="1" w:semiHidden="0" w:uiPriority="0" w:unhideWhenUsed="0"/>
    <w:lsdException w:name="Table Web 2" w:locked="1" w:semiHidden="0" w:uiPriority="0" w:unhideWhenUsed="0"/>
    <w:lsdException w:name="Table Web 3"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746B"/>
    <w:pPr>
      <w:spacing w:after="160" w:line="259" w:lineRule="auto"/>
    </w:pPr>
    <w:rPr>
      <w:rFonts w:cs="Calibri"/>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uiPriority w:val="99"/>
    <w:rsid w:val="006724D4"/>
    <w:pPr>
      <w:autoSpaceDE w:val="0"/>
      <w:autoSpaceDN w:val="0"/>
      <w:adjustRightInd w:val="0"/>
    </w:pPr>
    <w:rPr>
      <w:rFonts w:cs="Calibri"/>
      <w:color w:val="000000"/>
      <w:sz w:val="24"/>
      <w:szCs w:val="24"/>
      <w:lang w:eastAsia="en-US"/>
    </w:rPr>
  </w:style>
  <w:style w:type="table" w:styleId="TableGrid">
    <w:name w:val="Table Grid"/>
    <w:basedOn w:val="TableNormal"/>
    <w:uiPriority w:val="99"/>
    <w:rsid w:val="00BA6356"/>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8D03F4"/>
    <w:pPr>
      <w:tabs>
        <w:tab w:val="center" w:pos="4153"/>
        <w:tab w:val="right" w:pos="8306"/>
      </w:tabs>
      <w:spacing w:after="0" w:line="240" w:lineRule="auto"/>
    </w:pPr>
  </w:style>
  <w:style w:type="character" w:customStyle="1" w:styleId="HeaderChar">
    <w:name w:val="Header Char"/>
    <w:basedOn w:val="DefaultParagraphFont"/>
    <w:link w:val="Header"/>
    <w:uiPriority w:val="99"/>
    <w:locked/>
    <w:rsid w:val="008D03F4"/>
  </w:style>
  <w:style w:type="paragraph" w:styleId="Footer">
    <w:name w:val="footer"/>
    <w:basedOn w:val="Normal"/>
    <w:link w:val="FooterChar"/>
    <w:uiPriority w:val="99"/>
    <w:rsid w:val="008D03F4"/>
    <w:pPr>
      <w:tabs>
        <w:tab w:val="center" w:pos="4153"/>
        <w:tab w:val="right" w:pos="8306"/>
      </w:tabs>
      <w:spacing w:after="0" w:line="240" w:lineRule="auto"/>
    </w:pPr>
  </w:style>
  <w:style w:type="character" w:customStyle="1" w:styleId="FooterChar">
    <w:name w:val="Footer Char"/>
    <w:basedOn w:val="DefaultParagraphFont"/>
    <w:link w:val="Footer"/>
    <w:uiPriority w:val="99"/>
    <w:locked/>
    <w:rsid w:val="008D03F4"/>
  </w:style>
  <w:style w:type="character" w:styleId="CommentReference">
    <w:name w:val="annotation reference"/>
    <w:basedOn w:val="DefaultParagraphFont"/>
    <w:uiPriority w:val="99"/>
    <w:semiHidden/>
    <w:rsid w:val="008244F0"/>
    <w:rPr>
      <w:sz w:val="16"/>
      <w:szCs w:val="16"/>
    </w:rPr>
  </w:style>
  <w:style w:type="paragraph" w:styleId="CommentText">
    <w:name w:val="annotation text"/>
    <w:basedOn w:val="Normal"/>
    <w:link w:val="CommentTextChar"/>
    <w:uiPriority w:val="99"/>
    <w:semiHidden/>
    <w:rsid w:val="008244F0"/>
    <w:pPr>
      <w:spacing w:line="240" w:lineRule="auto"/>
    </w:pPr>
    <w:rPr>
      <w:sz w:val="20"/>
      <w:szCs w:val="20"/>
    </w:rPr>
  </w:style>
  <w:style w:type="character" w:customStyle="1" w:styleId="CommentTextChar">
    <w:name w:val="Comment Text Char"/>
    <w:basedOn w:val="DefaultParagraphFont"/>
    <w:link w:val="CommentText"/>
    <w:uiPriority w:val="99"/>
    <w:semiHidden/>
    <w:locked/>
    <w:rsid w:val="008244F0"/>
    <w:rPr>
      <w:sz w:val="20"/>
      <w:szCs w:val="20"/>
    </w:rPr>
  </w:style>
  <w:style w:type="paragraph" w:styleId="CommentSubject">
    <w:name w:val="annotation subject"/>
    <w:basedOn w:val="CommentText"/>
    <w:next w:val="CommentText"/>
    <w:link w:val="CommentSubjectChar"/>
    <w:uiPriority w:val="99"/>
    <w:semiHidden/>
    <w:rsid w:val="008244F0"/>
    <w:rPr>
      <w:b/>
      <w:bCs/>
    </w:rPr>
  </w:style>
  <w:style w:type="character" w:customStyle="1" w:styleId="CommentSubjectChar">
    <w:name w:val="Comment Subject Char"/>
    <w:basedOn w:val="CommentTextChar"/>
    <w:link w:val="CommentSubject"/>
    <w:uiPriority w:val="99"/>
    <w:semiHidden/>
    <w:locked/>
    <w:rsid w:val="008244F0"/>
    <w:rPr>
      <w:b/>
      <w:bCs/>
    </w:rPr>
  </w:style>
  <w:style w:type="paragraph" w:styleId="BalloonText">
    <w:name w:val="Balloon Text"/>
    <w:basedOn w:val="Normal"/>
    <w:link w:val="BalloonTextChar"/>
    <w:uiPriority w:val="99"/>
    <w:semiHidden/>
    <w:rsid w:val="008244F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8244F0"/>
    <w:rPr>
      <w:rFonts w:ascii="Segoe UI" w:hAnsi="Segoe UI" w:cs="Segoe UI"/>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0.png"/><Relationship Id="rId39" Type="http://schemas.openxmlformats.org/officeDocument/2006/relationships/image" Target="media/image33.emf"/><Relationship Id="rId3" Type="http://schemas.openxmlformats.org/officeDocument/2006/relationships/webSettings" Target="webSettings.xml"/><Relationship Id="rId21" Type="http://schemas.openxmlformats.org/officeDocument/2006/relationships/footer" Target="footer1.xml"/><Relationship Id="rId34" Type="http://schemas.openxmlformats.org/officeDocument/2006/relationships/image" Target="media/image28.png"/><Relationship Id="rId42" Type="http://schemas.openxmlformats.org/officeDocument/2006/relationships/image" Target="media/image3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19.emf"/><Relationship Id="rId33" Type="http://schemas.openxmlformats.org/officeDocument/2006/relationships/image" Target="media/image27.emf"/><Relationship Id="rId38" Type="http://schemas.openxmlformats.org/officeDocument/2006/relationships/image" Target="media/image32.emf"/><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emf"/><Relationship Id="rId29" Type="http://schemas.openxmlformats.org/officeDocument/2006/relationships/image" Target="media/image23.emf"/><Relationship Id="rId41" Type="http://schemas.openxmlformats.org/officeDocument/2006/relationships/image" Target="media/image35.emf"/><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emf"/><Relationship Id="rId40" Type="http://schemas.openxmlformats.org/officeDocument/2006/relationships/image" Target="media/image34.emf"/><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7.png"/><Relationship Id="rId28" Type="http://schemas.openxmlformats.org/officeDocument/2006/relationships/image" Target="media/image22.emf"/><Relationship Id="rId36" Type="http://schemas.openxmlformats.org/officeDocument/2006/relationships/image" Target="media/image30.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5.emf"/><Relationship Id="rId44"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6.png"/><Relationship Id="rId27" Type="http://schemas.openxmlformats.org/officeDocument/2006/relationships/image" Target="media/image21.emf"/><Relationship Id="rId30" Type="http://schemas.openxmlformats.org/officeDocument/2006/relationships/image" Target="media/image24.png"/><Relationship Id="rId35" Type="http://schemas.openxmlformats.org/officeDocument/2006/relationships/image" Target="media/image29.emf"/><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2</TotalTime>
  <Pages>18</Pages>
  <Words>1897</Words>
  <Characters>10247</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I.K.S</dc:creator>
  <cp:keywords/>
  <dc:description/>
  <cp:lastModifiedBy>luser</cp:lastModifiedBy>
  <cp:revision>3</cp:revision>
  <dcterms:created xsi:type="dcterms:W3CDTF">2022-02-08T19:05:00Z</dcterms:created>
  <dcterms:modified xsi:type="dcterms:W3CDTF">2022-02-10T07:32:00Z</dcterms:modified>
</cp:coreProperties>
</file>